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10C7F" w14:textId="0D214F10" w:rsidR="00E1015D" w:rsidRPr="00562231" w:rsidRDefault="000D6A8C" w:rsidP="00BF5EC5">
      <w:pPr>
        <w:pStyle w:val="HeadUnit"/>
      </w:pPr>
      <w:r w:rsidRPr="00562231">
        <w:t xml:space="preserve">Part </w:t>
      </w:r>
      <w:r w:rsidR="00E1015D" w:rsidRPr="00562231">
        <w:t xml:space="preserve">A • </w:t>
      </w:r>
      <w:r w:rsidRPr="00562231">
        <w:t>Grammar</w:t>
      </w:r>
      <w:r w:rsidR="00E1015D" w:rsidRPr="00562231">
        <w:t xml:space="preserve">, </w:t>
      </w:r>
      <w:r w:rsidRPr="00562231">
        <w:t>Vocabulary</w:t>
      </w:r>
      <w:r w:rsidR="00E1015D" w:rsidRPr="00562231">
        <w:t xml:space="preserve"> and </w:t>
      </w:r>
      <w:r w:rsidRPr="00562231">
        <w:t>How to …</w:t>
      </w:r>
    </w:p>
    <w:p w14:paraId="68594757" w14:textId="39A86B2B" w:rsidR="00E1015D" w:rsidRPr="00562231" w:rsidRDefault="000D6A8C" w:rsidP="004B3BC3">
      <w:pPr>
        <w:pStyle w:val="HeadASection"/>
      </w:pPr>
      <w:r w:rsidRPr="00562231">
        <w:t>G</w:t>
      </w:r>
      <w:r w:rsidR="008831BB" w:rsidRPr="00562231">
        <w:t>RAMMAR</w:t>
      </w:r>
    </w:p>
    <w:p w14:paraId="3853EF3B" w14:textId="36F38BE3" w:rsidR="000341A5" w:rsidRPr="000341A5" w:rsidRDefault="009E3094" w:rsidP="00C0620F">
      <w:pPr>
        <w:pStyle w:val="Rubric"/>
        <w:spacing w:after="120"/>
        <w:ind w:left="227" w:hanging="227"/>
        <w:rPr>
          <w:bCs/>
        </w:rPr>
      </w:pPr>
      <w:r w:rsidRPr="00562231">
        <w:t>1</w:t>
      </w:r>
      <w:r w:rsidR="002E4F93">
        <w:tab/>
      </w:r>
      <w:r w:rsidR="00361865" w:rsidRPr="00562231">
        <w:rPr>
          <w:bCs/>
        </w:rPr>
        <w:t xml:space="preserve">Complete the sentences with the </w:t>
      </w:r>
      <w:r w:rsidR="00AD485B" w:rsidRPr="00562231">
        <w:rPr>
          <w:bCs/>
        </w:rPr>
        <w:t>past</w:t>
      </w:r>
      <w:r w:rsidR="00F336F1" w:rsidRPr="00562231">
        <w:rPr>
          <w:bCs/>
        </w:rPr>
        <w:t xml:space="preserve"> perfect</w:t>
      </w:r>
      <w:r w:rsidR="002B6FE1" w:rsidRPr="00562231">
        <w:rPr>
          <w:bCs/>
        </w:rPr>
        <w:t xml:space="preserve"> simple or past perfect continuous</w:t>
      </w:r>
      <w:r w:rsidR="00F336F1" w:rsidRPr="00562231">
        <w:rPr>
          <w:bCs/>
        </w:rPr>
        <w:t xml:space="preserve"> form of the verbs in brackets.</w:t>
      </w:r>
    </w:p>
    <w:p w14:paraId="024268F5" w14:textId="399F01CA" w:rsidR="000341A5" w:rsidRDefault="000341A5" w:rsidP="00361865">
      <w:pPr>
        <w:pStyle w:val="TextList"/>
      </w:pPr>
      <w:r w:rsidRPr="000341A5">
        <w:rPr>
          <w:b/>
          <w:bCs/>
        </w:rPr>
        <w:t>1</w:t>
      </w:r>
      <w:r w:rsidRPr="000341A5">
        <w:rPr>
          <w:b/>
          <w:bCs/>
        </w:rPr>
        <w:tab/>
      </w:r>
      <w:r w:rsidR="008774E8">
        <w:t xml:space="preserve">She __________ </w:t>
      </w:r>
      <w:r w:rsidR="00870DDF">
        <w:t xml:space="preserve">(work) hard for weeks so she decided to </w:t>
      </w:r>
      <w:r w:rsidR="00485D5D">
        <w:t xml:space="preserve">take some time off. </w:t>
      </w:r>
    </w:p>
    <w:p w14:paraId="315EA82D" w14:textId="26AA50D5" w:rsidR="00485D5D" w:rsidRDefault="00485D5D" w:rsidP="00361865">
      <w:pPr>
        <w:pStyle w:val="TextList"/>
      </w:pPr>
      <w:r>
        <w:rPr>
          <w:b/>
          <w:bCs/>
        </w:rPr>
        <w:t>2</w:t>
      </w:r>
      <w:r w:rsidR="001134C6">
        <w:rPr>
          <w:b/>
          <w:bCs/>
        </w:rPr>
        <w:tab/>
      </w:r>
      <w:r w:rsidR="00CF3DCF">
        <w:t>When I got home,</w:t>
      </w:r>
      <w:r w:rsidR="008F537D">
        <w:t xml:space="preserve"> the children</w:t>
      </w:r>
      <w:r w:rsidR="00316590">
        <w:t xml:space="preserve"> __________ (</w:t>
      </w:r>
      <w:r w:rsidR="00E02E57">
        <w:t>eat</w:t>
      </w:r>
      <w:r w:rsidR="00316590">
        <w:t xml:space="preserve">) </w:t>
      </w:r>
      <w:r w:rsidR="008F537D">
        <w:t xml:space="preserve">their </w:t>
      </w:r>
      <w:r w:rsidR="00CF3DCF">
        <w:t xml:space="preserve">dinner and they were playing a game. </w:t>
      </w:r>
    </w:p>
    <w:p w14:paraId="7137ED8F" w14:textId="1EC7E529" w:rsidR="00CF3DCF" w:rsidRDefault="00CF3DCF" w:rsidP="00361865">
      <w:pPr>
        <w:pStyle w:val="TextList"/>
      </w:pPr>
      <w:r>
        <w:rPr>
          <w:b/>
          <w:bCs/>
        </w:rPr>
        <w:t>3</w:t>
      </w:r>
      <w:r>
        <w:rPr>
          <w:b/>
          <w:bCs/>
        </w:rPr>
        <w:tab/>
      </w:r>
      <w:r w:rsidR="004F6F14">
        <w:t>The reason her speech was so good is that</w:t>
      </w:r>
      <w:r w:rsidR="007D6151">
        <w:t xml:space="preserve"> </w:t>
      </w:r>
      <w:r w:rsidR="0041502F">
        <w:t>she</w:t>
      </w:r>
      <w:r w:rsidR="007D6151">
        <w:t xml:space="preserve"> __________ (practise) </w:t>
      </w:r>
      <w:r w:rsidR="0041502F">
        <w:t>it</w:t>
      </w:r>
      <w:r w:rsidR="007F18D2">
        <w:t xml:space="preserve"> </w:t>
      </w:r>
      <w:r w:rsidR="00DD6CE1">
        <w:t xml:space="preserve">since </w:t>
      </w:r>
      <w:r w:rsidR="00CE7413">
        <w:t>the summer</w:t>
      </w:r>
      <w:r w:rsidR="007F18D2">
        <w:t xml:space="preserve">. </w:t>
      </w:r>
    </w:p>
    <w:p w14:paraId="41421735" w14:textId="557FBA2A" w:rsidR="007F18D2" w:rsidRDefault="007F18D2" w:rsidP="00361865">
      <w:pPr>
        <w:pStyle w:val="TextList"/>
      </w:pPr>
      <w:r>
        <w:rPr>
          <w:b/>
          <w:bCs/>
        </w:rPr>
        <w:t>4</w:t>
      </w:r>
      <w:r>
        <w:rPr>
          <w:b/>
          <w:bCs/>
        </w:rPr>
        <w:tab/>
      </w:r>
      <w:r w:rsidR="004268E1">
        <w:t>I was</w:t>
      </w:r>
      <w:r w:rsidR="00A4657D">
        <w:t xml:space="preserve"> annoyed that he __________ (tell) </w:t>
      </w:r>
      <w:r w:rsidR="004268E1">
        <w:t>me</w:t>
      </w:r>
      <w:r w:rsidR="00E02E57">
        <w:t xml:space="preserve"> </w:t>
      </w:r>
      <w:r w:rsidR="002805D6">
        <w:t xml:space="preserve">the bad news </w:t>
      </w:r>
      <w:r w:rsidR="004268E1">
        <w:t>on my birthday.</w:t>
      </w:r>
    </w:p>
    <w:p w14:paraId="4E9A5554" w14:textId="315C089F" w:rsidR="00E02E57" w:rsidRDefault="00E02E57" w:rsidP="00361865">
      <w:pPr>
        <w:pStyle w:val="TextList"/>
      </w:pPr>
      <w:r>
        <w:rPr>
          <w:b/>
          <w:bCs/>
        </w:rPr>
        <w:t>5</w:t>
      </w:r>
      <w:r>
        <w:rPr>
          <w:b/>
          <w:bCs/>
        </w:rPr>
        <w:tab/>
      </w:r>
      <w:r w:rsidR="007A33D3">
        <w:t xml:space="preserve">I didn’t let her go out because she __________ (not finish) her homework. </w:t>
      </w:r>
    </w:p>
    <w:p w14:paraId="1454C65D" w14:textId="3D7BF015" w:rsidR="007A33D3" w:rsidRDefault="007A33D3" w:rsidP="00DA5DC3">
      <w:pPr>
        <w:pStyle w:val="TextList"/>
      </w:pPr>
      <w:r>
        <w:rPr>
          <w:b/>
          <w:bCs/>
        </w:rPr>
        <w:t>6</w:t>
      </w:r>
      <w:r>
        <w:rPr>
          <w:b/>
          <w:bCs/>
        </w:rPr>
        <w:tab/>
      </w:r>
      <w:r w:rsidR="00FB13DB">
        <w:t>He</w:t>
      </w:r>
      <w:r w:rsidR="00DA5DC3">
        <w:t xml:space="preserve"> </w:t>
      </w:r>
      <w:r w:rsidR="00F14C9F">
        <w:t>__________ (</w:t>
      </w:r>
      <w:r w:rsidR="00FB13DB">
        <w:t>wait</w:t>
      </w:r>
      <w:r w:rsidR="00A11577">
        <w:t>) for</w:t>
      </w:r>
      <w:r w:rsidR="002038AD">
        <w:t xml:space="preserve"> </w:t>
      </w:r>
      <w:r w:rsidR="00025027">
        <w:t xml:space="preserve">no more than </w:t>
      </w:r>
      <w:r w:rsidR="00782642">
        <w:t>five</w:t>
      </w:r>
      <w:r w:rsidR="00FB13DB">
        <w:t xml:space="preserve"> minutes</w:t>
      </w:r>
      <w:r w:rsidR="005F153E">
        <w:t>,</w:t>
      </w:r>
      <w:r w:rsidR="00FB13DB">
        <w:t xml:space="preserve"> but he still complained that </w:t>
      </w:r>
      <w:r w:rsidR="00782642">
        <w:t xml:space="preserve">I was late. </w:t>
      </w:r>
    </w:p>
    <w:p w14:paraId="211FD390" w14:textId="2167B237" w:rsidR="00485D5D" w:rsidRPr="00485D5D" w:rsidRDefault="00782642" w:rsidP="001A03BF">
      <w:pPr>
        <w:pStyle w:val="TextList"/>
      </w:pPr>
      <w:r>
        <w:rPr>
          <w:b/>
          <w:bCs/>
        </w:rPr>
        <w:t>7</w:t>
      </w:r>
      <w:r>
        <w:rPr>
          <w:b/>
          <w:bCs/>
        </w:rPr>
        <w:tab/>
      </w:r>
      <w:r w:rsidR="008F1FCD">
        <w:t>They __________ (</w:t>
      </w:r>
      <w:r w:rsidR="001A03BF">
        <w:t xml:space="preserve">always, </w:t>
      </w:r>
      <w:r w:rsidR="008F1FCD">
        <w:t xml:space="preserve">love) </w:t>
      </w:r>
      <w:r w:rsidR="001A03BF">
        <w:t xml:space="preserve">animation films so we took them to see </w:t>
      </w:r>
      <w:r w:rsidR="001A03BF" w:rsidRPr="00760A4A">
        <w:rPr>
          <w:i/>
          <w:iCs/>
        </w:rPr>
        <w:t>Fantasia</w:t>
      </w:r>
      <w:r w:rsidR="001A03BF">
        <w:t xml:space="preserve">. </w:t>
      </w:r>
    </w:p>
    <w:p w14:paraId="68D72C93" w14:textId="2CDE90D7" w:rsidR="00C61C2E" w:rsidRPr="00951163" w:rsidRDefault="007F07A8" w:rsidP="004B3BC3">
      <w:pPr>
        <w:pStyle w:val="ScoreBox"/>
      </w:pPr>
      <w:r w:rsidRPr="00951163">
        <w:rPr>
          <w:rStyle w:val="GapFillchr"/>
          <w:rFonts w:ascii="Arial" w:hAnsi="Arial"/>
          <w:b/>
          <w:color w:val="auto"/>
          <w:u w:val="none"/>
        </w:rPr>
        <w:t xml:space="preserve">        </w:t>
      </w:r>
      <w:r w:rsidRPr="00951163">
        <w:t>/</w:t>
      </w:r>
      <w:r w:rsidR="002B6FE1" w:rsidRPr="00951163">
        <w:t>7</w:t>
      </w:r>
    </w:p>
    <w:p w14:paraId="3E48C5EA" w14:textId="77777777" w:rsidR="009B57AB" w:rsidRPr="00562231" w:rsidRDefault="009B57AB" w:rsidP="004B3BC3">
      <w:pPr>
        <w:pStyle w:val="ScoreBox"/>
        <w:rPr>
          <w:highlight w:val="yellow"/>
        </w:rPr>
      </w:pPr>
    </w:p>
    <w:p w14:paraId="26C9D3F4" w14:textId="169FB9E2" w:rsidR="009B57AB" w:rsidRPr="009B70B7" w:rsidRDefault="009B57AB" w:rsidP="00C0620F">
      <w:pPr>
        <w:pStyle w:val="Rubric"/>
        <w:spacing w:after="120"/>
        <w:ind w:left="227" w:hanging="227"/>
        <w:rPr>
          <w:bCs/>
        </w:rPr>
      </w:pPr>
      <w:r w:rsidRPr="009B70B7">
        <w:t>2</w:t>
      </w:r>
      <w:r w:rsidR="002E4F93">
        <w:tab/>
      </w:r>
      <w:r w:rsidR="00AE12E5" w:rsidRPr="009B70B7">
        <w:rPr>
          <w:bCs/>
        </w:rPr>
        <w:t xml:space="preserve">Choose the correct </w:t>
      </w:r>
      <w:r w:rsidR="002E4F93">
        <w:rPr>
          <w:bCs/>
        </w:rPr>
        <w:t>words to complete the sentences</w:t>
      </w:r>
      <w:r w:rsidR="00AE12E5" w:rsidRPr="009B70B7">
        <w:rPr>
          <w:bCs/>
        </w:rPr>
        <w:t>.</w:t>
      </w:r>
    </w:p>
    <w:p w14:paraId="16AFF3DF" w14:textId="56B62E31" w:rsidR="009B70B7" w:rsidRPr="00D92A19" w:rsidRDefault="009B57AB" w:rsidP="00CF4F0E">
      <w:pPr>
        <w:pStyle w:val="TextList"/>
        <w:rPr>
          <w:bCs/>
        </w:rPr>
      </w:pPr>
      <w:r w:rsidRPr="00D92A19">
        <w:rPr>
          <w:b/>
        </w:rPr>
        <w:t xml:space="preserve">1 </w:t>
      </w:r>
      <w:r w:rsidR="008B0BB5" w:rsidRPr="00D92A19">
        <w:rPr>
          <w:b/>
        </w:rPr>
        <w:tab/>
      </w:r>
      <w:r w:rsidR="008B0BB5" w:rsidRPr="00D92A19">
        <w:rPr>
          <w:bCs/>
        </w:rPr>
        <w:t xml:space="preserve">She was expecting </w:t>
      </w:r>
      <w:r w:rsidR="008B0BB5" w:rsidRPr="00760A4A">
        <w:rPr>
          <w:b/>
        </w:rPr>
        <w:t>to get</w:t>
      </w:r>
      <w:r w:rsidR="008B0BB5" w:rsidRPr="00C0620F">
        <w:rPr>
          <w:bCs/>
        </w:rPr>
        <w:t xml:space="preserve"> /</w:t>
      </w:r>
      <w:r w:rsidR="008B0BB5" w:rsidRPr="00760A4A">
        <w:rPr>
          <w:b/>
        </w:rPr>
        <w:t xml:space="preserve"> </w:t>
      </w:r>
      <w:r w:rsidR="008E25FC" w:rsidRPr="00760A4A">
        <w:rPr>
          <w:b/>
        </w:rPr>
        <w:t xml:space="preserve">on </w:t>
      </w:r>
      <w:r w:rsidR="008B0BB5" w:rsidRPr="00760A4A">
        <w:rPr>
          <w:b/>
        </w:rPr>
        <w:t>getting</w:t>
      </w:r>
      <w:r w:rsidR="008B0BB5" w:rsidRPr="00D92A19">
        <w:rPr>
          <w:bCs/>
          <w:i/>
          <w:iCs/>
        </w:rPr>
        <w:t xml:space="preserve"> </w:t>
      </w:r>
      <w:r w:rsidR="008E25FC" w:rsidRPr="00D92A19">
        <w:rPr>
          <w:bCs/>
        </w:rPr>
        <w:t>a promotion</w:t>
      </w:r>
      <w:r w:rsidR="00672A6E">
        <w:rPr>
          <w:bCs/>
        </w:rPr>
        <w:t>,</w:t>
      </w:r>
      <w:r w:rsidR="008E25FC" w:rsidRPr="00D92A19">
        <w:rPr>
          <w:bCs/>
        </w:rPr>
        <w:t xml:space="preserve"> but </w:t>
      </w:r>
      <w:r w:rsidR="00B966E9" w:rsidRPr="00D92A19">
        <w:rPr>
          <w:bCs/>
        </w:rPr>
        <w:t xml:space="preserve">they gave it </w:t>
      </w:r>
      <w:r w:rsidR="00672A6E">
        <w:rPr>
          <w:bCs/>
        </w:rPr>
        <w:t xml:space="preserve">to </w:t>
      </w:r>
      <w:r w:rsidR="00B966E9" w:rsidRPr="00D92A19">
        <w:rPr>
          <w:bCs/>
        </w:rPr>
        <w:t xml:space="preserve">someone else. </w:t>
      </w:r>
    </w:p>
    <w:p w14:paraId="6F38D0BC" w14:textId="6935435F" w:rsidR="003C0F3D" w:rsidRPr="00D92A19" w:rsidRDefault="00B966E9" w:rsidP="00CF4F0E">
      <w:pPr>
        <w:pStyle w:val="TextList"/>
        <w:rPr>
          <w:bCs/>
        </w:rPr>
      </w:pPr>
      <w:r w:rsidRPr="00D92A19">
        <w:rPr>
          <w:b/>
        </w:rPr>
        <w:t>2</w:t>
      </w:r>
      <w:r w:rsidRPr="00D92A19">
        <w:rPr>
          <w:b/>
        </w:rPr>
        <w:tab/>
      </w:r>
      <w:r w:rsidRPr="00D92A19">
        <w:rPr>
          <w:bCs/>
        </w:rPr>
        <w:t>I was planning on</w:t>
      </w:r>
      <w:r w:rsidRPr="00D92A19">
        <w:rPr>
          <w:bCs/>
          <w:i/>
          <w:iCs/>
        </w:rPr>
        <w:t xml:space="preserve"> </w:t>
      </w:r>
      <w:r w:rsidR="003C0F3D" w:rsidRPr="00760A4A">
        <w:rPr>
          <w:b/>
        </w:rPr>
        <w:t xml:space="preserve">to stay </w:t>
      </w:r>
      <w:r w:rsidR="003C0F3D" w:rsidRPr="00C0620F">
        <w:rPr>
          <w:bCs/>
        </w:rPr>
        <w:t>/</w:t>
      </w:r>
      <w:r w:rsidR="003C0F3D" w:rsidRPr="00760A4A">
        <w:rPr>
          <w:b/>
        </w:rPr>
        <w:t xml:space="preserve"> staying</w:t>
      </w:r>
      <w:r w:rsidR="003C0F3D" w:rsidRPr="00D92A19">
        <w:rPr>
          <w:bCs/>
          <w:i/>
          <w:iCs/>
        </w:rPr>
        <w:t xml:space="preserve"> </w:t>
      </w:r>
      <w:r w:rsidR="003C0F3D" w:rsidRPr="00D92A19">
        <w:rPr>
          <w:bCs/>
        </w:rPr>
        <w:t>at Naira’s house</w:t>
      </w:r>
      <w:r w:rsidR="00672A6E">
        <w:rPr>
          <w:bCs/>
        </w:rPr>
        <w:t>,</w:t>
      </w:r>
      <w:r w:rsidR="003C0F3D" w:rsidRPr="00D92A19">
        <w:rPr>
          <w:bCs/>
        </w:rPr>
        <w:t xml:space="preserve"> but she wasn’t very well. </w:t>
      </w:r>
    </w:p>
    <w:p w14:paraId="75FB7307" w14:textId="7D6C31BF" w:rsidR="00B966E9" w:rsidRPr="00D92A19" w:rsidRDefault="003C0F3D" w:rsidP="00CB0C4E">
      <w:pPr>
        <w:pStyle w:val="TextList"/>
        <w:rPr>
          <w:bCs/>
        </w:rPr>
      </w:pPr>
      <w:r w:rsidRPr="00D92A19">
        <w:rPr>
          <w:b/>
        </w:rPr>
        <w:t>3</w:t>
      </w:r>
      <w:r w:rsidRPr="00D92A19">
        <w:rPr>
          <w:b/>
        </w:rPr>
        <w:tab/>
      </w:r>
      <w:r w:rsidRPr="00D92A19">
        <w:rPr>
          <w:bCs/>
        </w:rPr>
        <w:t xml:space="preserve">I was disappointed because </w:t>
      </w:r>
      <w:r w:rsidR="00CB0C4E" w:rsidRPr="00D92A19">
        <w:rPr>
          <w:bCs/>
        </w:rPr>
        <w:t>she was</w:t>
      </w:r>
      <w:r w:rsidRPr="00D92A19">
        <w:rPr>
          <w:bCs/>
        </w:rPr>
        <w:t xml:space="preserve"> supposed </w:t>
      </w:r>
      <w:r w:rsidR="00CB0C4E" w:rsidRPr="00D92A19">
        <w:rPr>
          <w:bCs/>
        </w:rPr>
        <w:br/>
      </w:r>
      <w:r w:rsidR="00CB0C4E" w:rsidRPr="00760A4A">
        <w:rPr>
          <w:b/>
        </w:rPr>
        <w:t xml:space="preserve">to help </w:t>
      </w:r>
      <w:r w:rsidR="00CB0C4E" w:rsidRPr="00C0620F">
        <w:rPr>
          <w:bCs/>
        </w:rPr>
        <w:t>/</w:t>
      </w:r>
      <w:r w:rsidR="00CB0C4E" w:rsidRPr="00760A4A">
        <w:rPr>
          <w:b/>
        </w:rPr>
        <w:t xml:space="preserve"> helping</w:t>
      </w:r>
      <w:r w:rsidR="00CB0C4E" w:rsidRPr="00D92A19">
        <w:rPr>
          <w:bCs/>
        </w:rPr>
        <w:t xml:space="preserve"> me fix my bike. </w:t>
      </w:r>
    </w:p>
    <w:p w14:paraId="0DC28836" w14:textId="3B667F69" w:rsidR="00CB0C4E" w:rsidRPr="00D92A19" w:rsidRDefault="00CB0C4E" w:rsidP="00CB0C4E">
      <w:pPr>
        <w:pStyle w:val="TextList"/>
        <w:rPr>
          <w:bCs/>
        </w:rPr>
      </w:pPr>
      <w:r w:rsidRPr="00D92A19">
        <w:rPr>
          <w:b/>
        </w:rPr>
        <w:t>4</w:t>
      </w:r>
      <w:r w:rsidRPr="00D92A19">
        <w:rPr>
          <w:b/>
        </w:rPr>
        <w:tab/>
      </w:r>
      <w:r w:rsidR="00260887" w:rsidRPr="00D92A19">
        <w:rPr>
          <w:bCs/>
        </w:rPr>
        <w:t>I</w:t>
      </w:r>
      <w:r w:rsidR="008B1731" w:rsidRPr="00D92A19">
        <w:rPr>
          <w:bCs/>
        </w:rPr>
        <w:t xml:space="preserve"> was</w:t>
      </w:r>
      <w:r w:rsidR="00260887" w:rsidRPr="00D92A19">
        <w:rPr>
          <w:bCs/>
        </w:rPr>
        <w:t xml:space="preserve"> consider</w:t>
      </w:r>
      <w:r w:rsidR="008B1731" w:rsidRPr="00D92A19">
        <w:rPr>
          <w:bCs/>
        </w:rPr>
        <w:t>ing</w:t>
      </w:r>
      <w:r w:rsidR="00260887" w:rsidRPr="00D92A19">
        <w:rPr>
          <w:bCs/>
        </w:rPr>
        <w:t xml:space="preserve"> </w:t>
      </w:r>
      <w:r w:rsidR="00D92991" w:rsidRPr="00760A4A">
        <w:rPr>
          <w:b/>
        </w:rPr>
        <w:t>to take</w:t>
      </w:r>
      <w:r w:rsidR="00D92991" w:rsidRPr="00C0620F">
        <w:rPr>
          <w:bCs/>
        </w:rPr>
        <w:t xml:space="preserve"> /</w:t>
      </w:r>
      <w:r w:rsidR="00D92991" w:rsidRPr="00760A4A">
        <w:rPr>
          <w:b/>
        </w:rPr>
        <w:t xml:space="preserve"> taking</w:t>
      </w:r>
      <w:r w:rsidR="00D92991" w:rsidRPr="00D92A19">
        <w:rPr>
          <w:bCs/>
          <w:i/>
          <w:iCs/>
        </w:rPr>
        <w:t xml:space="preserve"> </w:t>
      </w:r>
      <w:r w:rsidR="00D92991" w:rsidRPr="00D92A19">
        <w:rPr>
          <w:bCs/>
        </w:rPr>
        <w:t>the train</w:t>
      </w:r>
      <w:r w:rsidR="00672A6E">
        <w:rPr>
          <w:bCs/>
        </w:rPr>
        <w:t>,</w:t>
      </w:r>
      <w:r w:rsidR="00D92991" w:rsidRPr="00D92A19">
        <w:rPr>
          <w:bCs/>
        </w:rPr>
        <w:t xml:space="preserve"> but </w:t>
      </w:r>
      <w:r w:rsidR="005A2279" w:rsidRPr="00D92A19">
        <w:rPr>
          <w:bCs/>
        </w:rPr>
        <w:t xml:space="preserve">it was too expensive. </w:t>
      </w:r>
    </w:p>
    <w:p w14:paraId="3A8C6F49" w14:textId="25D4D9E4" w:rsidR="005A2279" w:rsidRPr="00D92A19" w:rsidRDefault="005A2279" w:rsidP="00CB0C4E">
      <w:pPr>
        <w:pStyle w:val="TextList"/>
        <w:rPr>
          <w:bCs/>
        </w:rPr>
      </w:pPr>
      <w:r w:rsidRPr="00D92A19">
        <w:rPr>
          <w:b/>
        </w:rPr>
        <w:t>5</w:t>
      </w:r>
      <w:r w:rsidRPr="00D92A19">
        <w:rPr>
          <w:b/>
        </w:rPr>
        <w:tab/>
      </w:r>
      <w:r w:rsidR="00F82224" w:rsidRPr="00D92A19">
        <w:rPr>
          <w:bCs/>
        </w:rPr>
        <w:t>They</w:t>
      </w:r>
      <w:r w:rsidRPr="00D92A19">
        <w:rPr>
          <w:bCs/>
        </w:rPr>
        <w:t xml:space="preserve"> were </w:t>
      </w:r>
      <w:r w:rsidR="009A533D" w:rsidRPr="00D92A19">
        <w:rPr>
          <w:bCs/>
        </w:rPr>
        <w:t xml:space="preserve">thinking </w:t>
      </w:r>
      <w:r w:rsidR="00FF1F13" w:rsidRPr="00760A4A">
        <w:rPr>
          <w:b/>
        </w:rPr>
        <w:t xml:space="preserve">of building </w:t>
      </w:r>
      <w:r w:rsidR="00FF1F13" w:rsidRPr="00C0620F">
        <w:rPr>
          <w:bCs/>
        </w:rPr>
        <w:t>/</w:t>
      </w:r>
      <w:r w:rsidR="00FF1F13" w:rsidRPr="00760A4A">
        <w:rPr>
          <w:b/>
        </w:rPr>
        <w:t xml:space="preserve"> to build</w:t>
      </w:r>
      <w:r w:rsidR="00FF1F13" w:rsidRPr="00D92A19">
        <w:rPr>
          <w:bCs/>
        </w:rPr>
        <w:t xml:space="preserve"> a </w:t>
      </w:r>
      <w:r w:rsidR="00F82224" w:rsidRPr="00D92A19">
        <w:rPr>
          <w:bCs/>
        </w:rPr>
        <w:t>new sports centre</w:t>
      </w:r>
      <w:r w:rsidR="005F153E">
        <w:rPr>
          <w:bCs/>
        </w:rPr>
        <w:t>,</w:t>
      </w:r>
      <w:r w:rsidR="00F82224" w:rsidRPr="00D92A19">
        <w:rPr>
          <w:bCs/>
        </w:rPr>
        <w:t xml:space="preserve"> but the council couldn’t afford it. </w:t>
      </w:r>
    </w:p>
    <w:p w14:paraId="55A139F7" w14:textId="170ECA72" w:rsidR="00C5391E" w:rsidRPr="00D92A19" w:rsidRDefault="00EE2356" w:rsidP="00CB0C4E">
      <w:pPr>
        <w:pStyle w:val="TextList"/>
        <w:rPr>
          <w:bCs/>
        </w:rPr>
      </w:pPr>
      <w:r w:rsidRPr="00D92A19">
        <w:rPr>
          <w:b/>
        </w:rPr>
        <w:t>6</w:t>
      </w:r>
      <w:r w:rsidRPr="00D92A19">
        <w:rPr>
          <w:b/>
        </w:rPr>
        <w:tab/>
      </w:r>
      <w:r w:rsidR="008F3DB6" w:rsidRPr="00D92A19">
        <w:rPr>
          <w:bCs/>
        </w:rPr>
        <w:t xml:space="preserve">They were </w:t>
      </w:r>
      <w:r w:rsidR="0004160C" w:rsidRPr="00D92A19">
        <w:rPr>
          <w:bCs/>
        </w:rPr>
        <w:t>hoping</w:t>
      </w:r>
      <w:r w:rsidR="008F3DB6" w:rsidRPr="00D92A19">
        <w:rPr>
          <w:bCs/>
        </w:rPr>
        <w:t xml:space="preserve"> </w:t>
      </w:r>
      <w:r w:rsidR="008F3DB6" w:rsidRPr="00760A4A">
        <w:rPr>
          <w:b/>
        </w:rPr>
        <w:t xml:space="preserve">to </w:t>
      </w:r>
      <w:r w:rsidR="0004160C" w:rsidRPr="00760A4A">
        <w:rPr>
          <w:b/>
        </w:rPr>
        <w:t>meet</w:t>
      </w:r>
      <w:r w:rsidR="0004160C" w:rsidRPr="00C0620F">
        <w:rPr>
          <w:bCs/>
        </w:rPr>
        <w:t xml:space="preserve"> /</w:t>
      </w:r>
      <w:r w:rsidR="0004160C" w:rsidRPr="00760A4A">
        <w:rPr>
          <w:b/>
        </w:rPr>
        <w:t xml:space="preserve"> meeting</w:t>
      </w:r>
      <w:r w:rsidR="0004160C" w:rsidRPr="00D92A19">
        <w:rPr>
          <w:bCs/>
        </w:rPr>
        <w:t xml:space="preserve"> </w:t>
      </w:r>
      <w:r w:rsidR="00FC3946" w:rsidRPr="00D92A19">
        <w:rPr>
          <w:bCs/>
        </w:rPr>
        <w:t xml:space="preserve">the </w:t>
      </w:r>
      <w:r w:rsidR="00C5391E" w:rsidRPr="00D92A19">
        <w:rPr>
          <w:bCs/>
        </w:rPr>
        <w:t xml:space="preserve">technical </w:t>
      </w:r>
      <w:r w:rsidR="00FC3946" w:rsidRPr="00D92A19">
        <w:rPr>
          <w:bCs/>
        </w:rPr>
        <w:t>director</w:t>
      </w:r>
      <w:r w:rsidR="00C5391E" w:rsidRPr="00D92A19">
        <w:rPr>
          <w:bCs/>
        </w:rPr>
        <w:t xml:space="preserve"> after the presentation.</w:t>
      </w:r>
    </w:p>
    <w:p w14:paraId="19C83D28" w14:textId="3B691FD4" w:rsidR="00EE2356" w:rsidRPr="0004160C" w:rsidRDefault="00C5391E" w:rsidP="00CB0C4E">
      <w:pPr>
        <w:pStyle w:val="TextList"/>
        <w:rPr>
          <w:bCs/>
        </w:rPr>
      </w:pPr>
      <w:r w:rsidRPr="00D92A19">
        <w:rPr>
          <w:b/>
        </w:rPr>
        <w:t>7</w:t>
      </w:r>
      <w:r w:rsidRPr="00D92A19">
        <w:rPr>
          <w:b/>
        </w:rPr>
        <w:tab/>
      </w:r>
      <w:r w:rsidR="007468B5" w:rsidRPr="00D92A19">
        <w:rPr>
          <w:bCs/>
        </w:rPr>
        <w:t xml:space="preserve">You were </w:t>
      </w:r>
      <w:r w:rsidR="00DC4262" w:rsidRPr="00D92A19">
        <w:rPr>
          <w:bCs/>
        </w:rPr>
        <w:t xml:space="preserve">meant </w:t>
      </w:r>
      <w:r w:rsidR="00DC4262" w:rsidRPr="00760A4A">
        <w:rPr>
          <w:b/>
        </w:rPr>
        <w:t xml:space="preserve">to bring </w:t>
      </w:r>
      <w:r w:rsidR="00DC4262" w:rsidRPr="00C0620F">
        <w:rPr>
          <w:bCs/>
        </w:rPr>
        <w:t>/</w:t>
      </w:r>
      <w:r w:rsidR="00DC4262" w:rsidRPr="00760A4A">
        <w:rPr>
          <w:b/>
        </w:rPr>
        <w:t xml:space="preserve"> </w:t>
      </w:r>
      <w:r w:rsidR="00F72F38" w:rsidRPr="00760A4A">
        <w:rPr>
          <w:b/>
        </w:rPr>
        <w:t>bringing</w:t>
      </w:r>
      <w:r w:rsidR="00F72F38" w:rsidRPr="00D92A19">
        <w:rPr>
          <w:bCs/>
          <w:i/>
          <w:iCs/>
        </w:rPr>
        <w:t xml:space="preserve"> </w:t>
      </w:r>
      <w:r w:rsidR="00F72F38" w:rsidRPr="00D92A19">
        <w:rPr>
          <w:bCs/>
        </w:rPr>
        <w:t>something for the picnic</w:t>
      </w:r>
      <w:r w:rsidR="004E6BE0" w:rsidRPr="00D92A19">
        <w:rPr>
          <w:bCs/>
        </w:rPr>
        <w:t>. Did you forget?</w:t>
      </w:r>
      <w:r w:rsidR="00FC3946">
        <w:rPr>
          <w:bCs/>
        </w:rPr>
        <w:t xml:space="preserve">  </w:t>
      </w:r>
    </w:p>
    <w:p w14:paraId="1A1F97D6" w14:textId="06698F45" w:rsidR="00DC1803" w:rsidRPr="004E6BE0" w:rsidRDefault="009B57AB" w:rsidP="00534484">
      <w:pPr>
        <w:pStyle w:val="ScoreBox"/>
      </w:pPr>
      <w:r w:rsidRPr="004E6BE0">
        <w:rPr>
          <w:rStyle w:val="GapFillchr"/>
          <w:rFonts w:ascii="Arial" w:hAnsi="Arial"/>
          <w:b/>
          <w:color w:val="auto"/>
          <w:u w:val="none"/>
        </w:rPr>
        <w:t xml:space="preserve">        </w:t>
      </w:r>
      <w:r w:rsidRPr="004E6BE0">
        <w:t>/</w:t>
      </w:r>
      <w:r w:rsidR="00AE12E5" w:rsidRPr="004E6BE0">
        <w:t>7</w:t>
      </w:r>
    </w:p>
    <w:p w14:paraId="4DB721F7" w14:textId="77777777" w:rsidR="00810E7A" w:rsidRPr="00C0620F" w:rsidRDefault="00810E7A" w:rsidP="00C0620F">
      <w:pPr>
        <w:pStyle w:val="ScoreBox"/>
        <w:rPr>
          <w:highlight w:val="yellow"/>
        </w:rPr>
      </w:pPr>
    </w:p>
    <w:p w14:paraId="2E1470C4" w14:textId="08AAD3B2" w:rsidR="00E9028E" w:rsidRPr="006F7624" w:rsidRDefault="00AF3510" w:rsidP="00C0620F">
      <w:pPr>
        <w:pStyle w:val="Rubric"/>
        <w:spacing w:after="120"/>
        <w:ind w:left="227" w:hanging="227"/>
        <w:rPr>
          <w:bCs/>
        </w:rPr>
      </w:pPr>
      <w:r>
        <w:t>3</w:t>
      </w:r>
      <w:r w:rsidR="002E4F93">
        <w:tab/>
      </w:r>
      <w:r w:rsidR="00E9028E" w:rsidRPr="006F7624">
        <w:rPr>
          <w:bCs/>
        </w:rPr>
        <w:t xml:space="preserve">Choose the correct </w:t>
      </w:r>
      <w:r w:rsidR="005F153E">
        <w:rPr>
          <w:bCs/>
        </w:rPr>
        <w:t>option</w:t>
      </w:r>
      <w:r w:rsidR="005F153E" w:rsidRPr="006F7624">
        <w:rPr>
          <w:bCs/>
        </w:rPr>
        <w:t xml:space="preserve"> </w:t>
      </w:r>
      <w:r w:rsidR="00E9028E" w:rsidRPr="006F7624">
        <w:rPr>
          <w:bCs/>
        </w:rPr>
        <w:t>(a, b or c).</w:t>
      </w:r>
    </w:p>
    <w:p w14:paraId="734CE8BA" w14:textId="5A22C635" w:rsidR="006F7624" w:rsidRPr="00C23C10" w:rsidRDefault="006F7624" w:rsidP="00E9028E">
      <w:pPr>
        <w:pStyle w:val="TextList"/>
      </w:pPr>
      <w:r w:rsidRPr="00C23C10">
        <w:rPr>
          <w:b/>
          <w:bCs/>
        </w:rPr>
        <w:t>1</w:t>
      </w:r>
      <w:r w:rsidRPr="00C23C10">
        <w:rPr>
          <w:b/>
          <w:bCs/>
        </w:rPr>
        <w:tab/>
      </w:r>
      <w:r w:rsidR="000D6BDF" w:rsidRPr="00C23C10">
        <w:t>I’ve</w:t>
      </w:r>
      <w:r w:rsidR="00B72924" w:rsidRPr="00C23C10">
        <w:t xml:space="preserve"> been listening to lot of Miles Davis, </w:t>
      </w:r>
      <w:r w:rsidR="000D6BDF" w:rsidRPr="00C23C10">
        <w:t>___ music I</w:t>
      </w:r>
      <w:r w:rsidR="000C5F84" w:rsidRPr="00C23C10">
        <w:t xml:space="preserve">’m really fond of. </w:t>
      </w:r>
    </w:p>
    <w:p w14:paraId="37F00934" w14:textId="15EA1B75" w:rsidR="000C5F84" w:rsidRPr="00C23C10" w:rsidRDefault="000C5F84" w:rsidP="00E9028E">
      <w:pPr>
        <w:pStyle w:val="TextList"/>
      </w:pPr>
      <w:r w:rsidRPr="00C23C10">
        <w:tab/>
      </w:r>
      <w:r w:rsidRPr="00C23C10">
        <w:rPr>
          <w:b/>
          <w:bCs/>
        </w:rPr>
        <w:t xml:space="preserve">a </w:t>
      </w:r>
      <w:r w:rsidRPr="00C23C10">
        <w:t>who</w:t>
      </w:r>
      <w:r w:rsidRPr="00C23C10">
        <w:tab/>
      </w:r>
      <w:r w:rsidRPr="00C23C10">
        <w:tab/>
      </w:r>
      <w:r w:rsidRPr="00C23C10">
        <w:tab/>
      </w:r>
      <w:r w:rsidRPr="00C23C10">
        <w:rPr>
          <w:b/>
          <w:bCs/>
        </w:rPr>
        <w:t>b</w:t>
      </w:r>
      <w:r w:rsidRPr="00C23C10">
        <w:t xml:space="preserve"> who’s</w:t>
      </w:r>
      <w:r w:rsidRPr="00C23C10">
        <w:tab/>
      </w:r>
      <w:r w:rsidRPr="00C23C10">
        <w:tab/>
      </w:r>
      <w:r w:rsidRPr="00C23C10">
        <w:tab/>
      </w:r>
      <w:r w:rsidRPr="00C23C10">
        <w:rPr>
          <w:b/>
          <w:bCs/>
        </w:rPr>
        <w:t>c</w:t>
      </w:r>
      <w:r w:rsidRPr="00C23C10">
        <w:t xml:space="preserve"> whose</w:t>
      </w:r>
    </w:p>
    <w:p w14:paraId="7B013C5B" w14:textId="6EAB0B80" w:rsidR="000C5F84" w:rsidRPr="00C23C10" w:rsidRDefault="000C5F84" w:rsidP="00E9028E">
      <w:pPr>
        <w:pStyle w:val="TextList"/>
      </w:pPr>
      <w:r w:rsidRPr="00C23C10">
        <w:rPr>
          <w:b/>
          <w:bCs/>
        </w:rPr>
        <w:t>2</w:t>
      </w:r>
      <w:r w:rsidRPr="00C23C10">
        <w:rPr>
          <w:b/>
          <w:bCs/>
        </w:rPr>
        <w:tab/>
      </w:r>
      <w:r w:rsidR="0063067C" w:rsidRPr="00C23C10">
        <w:t>They gave me a huge box of chocolates for my birthday, ___ was a complete surprise.</w:t>
      </w:r>
    </w:p>
    <w:p w14:paraId="1AF7DCA8" w14:textId="21411ADA" w:rsidR="0063067C" w:rsidRPr="00C23C10" w:rsidRDefault="0063067C" w:rsidP="00E9028E">
      <w:pPr>
        <w:pStyle w:val="TextList"/>
      </w:pPr>
      <w:r w:rsidRPr="00C23C10">
        <w:tab/>
      </w:r>
      <w:r w:rsidRPr="00C23C10">
        <w:rPr>
          <w:b/>
          <w:bCs/>
        </w:rPr>
        <w:t>a</w:t>
      </w:r>
      <w:r w:rsidRPr="00C23C10">
        <w:t xml:space="preserve"> who</w:t>
      </w:r>
      <w:r w:rsidRPr="00C23C10">
        <w:tab/>
      </w:r>
      <w:r w:rsidRPr="00C23C10">
        <w:tab/>
      </w:r>
      <w:r w:rsidRPr="00C23C10">
        <w:tab/>
      </w:r>
      <w:r w:rsidRPr="00C23C10">
        <w:rPr>
          <w:b/>
          <w:bCs/>
        </w:rPr>
        <w:t>b</w:t>
      </w:r>
      <w:r w:rsidRPr="00C23C10">
        <w:t xml:space="preserve"> what</w:t>
      </w:r>
      <w:r w:rsidRPr="00C23C10">
        <w:tab/>
      </w:r>
      <w:r w:rsidRPr="00C23C10">
        <w:tab/>
      </w:r>
      <w:r w:rsidRPr="00C23C10">
        <w:tab/>
      </w:r>
      <w:r w:rsidRPr="00C23C10">
        <w:rPr>
          <w:b/>
          <w:bCs/>
        </w:rPr>
        <w:t>c</w:t>
      </w:r>
      <w:r w:rsidRPr="00C23C10">
        <w:t xml:space="preserve"> which</w:t>
      </w:r>
    </w:p>
    <w:p w14:paraId="4952633E" w14:textId="52EADE5E" w:rsidR="0063067C" w:rsidRPr="00C23C10" w:rsidRDefault="0063067C" w:rsidP="00E9028E">
      <w:pPr>
        <w:pStyle w:val="TextList"/>
      </w:pPr>
      <w:r w:rsidRPr="00C23C10">
        <w:rPr>
          <w:b/>
          <w:bCs/>
        </w:rPr>
        <w:t>3</w:t>
      </w:r>
      <w:r w:rsidRPr="00C23C10">
        <w:rPr>
          <w:b/>
          <w:bCs/>
        </w:rPr>
        <w:tab/>
      </w:r>
      <w:r w:rsidR="00954FC5" w:rsidRPr="00C23C10">
        <w:t>She’s b</w:t>
      </w:r>
      <w:r w:rsidR="007A47D7" w:rsidRPr="00C23C10">
        <w:t>een having guitar classes with Mrs Templeton</w:t>
      </w:r>
      <w:r w:rsidR="00FF7060" w:rsidRPr="00C23C10">
        <w:t xml:space="preserve">, ___ </w:t>
      </w:r>
      <w:r w:rsidR="004424E0" w:rsidRPr="00C23C10">
        <w:t>one of the nicest</w:t>
      </w:r>
      <w:r w:rsidR="00E118DC" w:rsidRPr="00C23C10">
        <w:t xml:space="preserve"> teacher</w:t>
      </w:r>
      <w:r w:rsidR="004424E0" w:rsidRPr="00C23C10">
        <w:t xml:space="preserve">s </w:t>
      </w:r>
      <w:r w:rsidR="00C8543F" w:rsidRPr="00C23C10">
        <w:t>I’ve ever met.</w:t>
      </w:r>
      <w:r w:rsidR="00E118DC" w:rsidRPr="00C23C10">
        <w:t xml:space="preserve"> </w:t>
      </w:r>
    </w:p>
    <w:p w14:paraId="1C5AFD3A" w14:textId="4570E1D9" w:rsidR="00E118DC" w:rsidRDefault="00E118DC" w:rsidP="00E9028E">
      <w:pPr>
        <w:pStyle w:val="TextList"/>
      </w:pPr>
      <w:r w:rsidRPr="00C23C10">
        <w:tab/>
      </w:r>
      <w:r w:rsidRPr="00C23C10">
        <w:rPr>
          <w:b/>
          <w:bCs/>
        </w:rPr>
        <w:t>a</w:t>
      </w:r>
      <w:r w:rsidRPr="00C23C10">
        <w:t xml:space="preserve"> who</w:t>
      </w:r>
      <w:r w:rsidRPr="00C23C10">
        <w:tab/>
      </w:r>
      <w:r w:rsidRPr="00C23C10">
        <w:tab/>
      </w:r>
      <w:r w:rsidRPr="00C23C10">
        <w:tab/>
      </w:r>
      <w:r w:rsidRPr="00C23C10">
        <w:rPr>
          <w:b/>
          <w:bCs/>
        </w:rPr>
        <w:t>b</w:t>
      </w:r>
      <w:r w:rsidRPr="00C23C10">
        <w:t xml:space="preserve"> who’s </w:t>
      </w:r>
      <w:r w:rsidRPr="00C23C10">
        <w:tab/>
      </w:r>
      <w:r w:rsidRPr="00C23C10">
        <w:tab/>
      </w:r>
      <w:r w:rsidRPr="00C23C10">
        <w:tab/>
      </w:r>
      <w:r w:rsidRPr="00C23C10">
        <w:rPr>
          <w:b/>
          <w:bCs/>
        </w:rPr>
        <w:t>c</w:t>
      </w:r>
      <w:r w:rsidRPr="00C23C10">
        <w:t xml:space="preserve"> which</w:t>
      </w:r>
    </w:p>
    <w:p w14:paraId="64E2D403" w14:textId="77777777" w:rsidR="00760A4A" w:rsidRDefault="00760A4A" w:rsidP="00C0620F">
      <w:pPr>
        <w:pStyle w:val="ScoreBox"/>
      </w:pPr>
    </w:p>
    <w:p w14:paraId="6CEC56FF" w14:textId="77777777" w:rsidR="00760A4A" w:rsidRDefault="00760A4A" w:rsidP="00C0620F">
      <w:pPr>
        <w:pStyle w:val="ScoreBox"/>
      </w:pPr>
    </w:p>
    <w:p w14:paraId="41D261A8" w14:textId="77777777" w:rsidR="00760A4A" w:rsidRPr="00C23C10" w:rsidRDefault="00760A4A" w:rsidP="00C0620F">
      <w:pPr>
        <w:pStyle w:val="ScoreBox"/>
      </w:pPr>
    </w:p>
    <w:p w14:paraId="70847077" w14:textId="65951C25" w:rsidR="00E118DC" w:rsidRPr="00C23C10" w:rsidRDefault="00E118DC" w:rsidP="00E9028E">
      <w:pPr>
        <w:pStyle w:val="TextList"/>
      </w:pPr>
      <w:r w:rsidRPr="00C23C10">
        <w:rPr>
          <w:b/>
          <w:bCs/>
        </w:rPr>
        <w:t>4</w:t>
      </w:r>
      <w:r w:rsidRPr="00C23C10">
        <w:rPr>
          <w:b/>
          <w:bCs/>
        </w:rPr>
        <w:tab/>
      </w:r>
      <w:r w:rsidR="00C8543F" w:rsidRPr="00C23C10">
        <w:t>We stayed at a beautiful hotel in</w:t>
      </w:r>
      <w:r w:rsidR="00703348" w:rsidRPr="00C23C10">
        <w:t xml:space="preserve"> New York, ___ The Beatles once stayed</w:t>
      </w:r>
      <w:r w:rsidR="005F153E">
        <w:t>,</w:t>
      </w:r>
      <w:r w:rsidR="00703348" w:rsidRPr="00C23C10">
        <w:t xml:space="preserve"> apparently.</w:t>
      </w:r>
    </w:p>
    <w:p w14:paraId="68B11F09" w14:textId="49E307AE" w:rsidR="00CE3EEE" w:rsidRPr="00C23C10" w:rsidRDefault="00CE3EEE" w:rsidP="00E9028E">
      <w:pPr>
        <w:pStyle w:val="TextList"/>
      </w:pPr>
      <w:r w:rsidRPr="00C23C10">
        <w:tab/>
      </w:r>
      <w:r w:rsidR="00390CED" w:rsidRPr="00C23C10">
        <w:rPr>
          <w:b/>
          <w:bCs/>
        </w:rPr>
        <w:t>a</w:t>
      </w:r>
      <w:r w:rsidR="00390CED" w:rsidRPr="00C23C10">
        <w:t xml:space="preserve"> where</w:t>
      </w:r>
      <w:r w:rsidR="00390CED" w:rsidRPr="00C23C10">
        <w:tab/>
      </w:r>
      <w:r w:rsidR="00390CED" w:rsidRPr="00C23C10">
        <w:tab/>
      </w:r>
      <w:r w:rsidR="00390CED" w:rsidRPr="00C23C10">
        <w:rPr>
          <w:b/>
          <w:bCs/>
        </w:rPr>
        <w:t>b</w:t>
      </w:r>
      <w:r w:rsidR="00390CED" w:rsidRPr="00C23C10">
        <w:t xml:space="preserve"> which</w:t>
      </w:r>
      <w:r w:rsidR="00390CED" w:rsidRPr="00C23C10">
        <w:tab/>
      </w:r>
      <w:r w:rsidR="00390CED" w:rsidRPr="00C23C10">
        <w:tab/>
      </w:r>
      <w:r w:rsidR="00390CED" w:rsidRPr="00C23C10">
        <w:tab/>
      </w:r>
      <w:r w:rsidR="00390CED" w:rsidRPr="00C23C10">
        <w:rPr>
          <w:b/>
          <w:bCs/>
        </w:rPr>
        <w:t>c</w:t>
      </w:r>
      <w:r w:rsidR="00390CED" w:rsidRPr="00C23C10">
        <w:t xml:space="preserve"> who</w:t>
      </w:r>
    </w:p>
    <w:p w14:paraId="6E94A6EF" w14:textId="5C3CB633" w:rsidR="003E0C2B" w:rsidRPr="00C23C10" w:rsidRDefault="003E0C2B" w:rsidP="00E9028E">
      <w:pPr>
        <w:pStyle w:val="TextList"/>
      </w:pPr>
      <w:r w:rsidRPr="00C23C10">
        <w:rPr>
          <w:b/>
          <w:bCs/>
        </w:rPr>
        <w:t>5</w:t>
      </w:r>
      <w:r w:rsidRPr="00C23C10">
        <w:rPr>
          <w:b/>
          <w:bCs/>
        </w:rPr>
        <w:tab/>
      </w:r>
      <w:r w:rsidR="007F4CB1" w:rsidRPr="00C23C10">
        <w:t>I bought you these</w:t>
      </w:r>
      <w:r w:rsidR="00E45779" w:rsidRPr="00C23C10">
        <w:t xml:space="preserve"> </w:t>
      </w:r>
      <w:r w:rsidR="00460F3D" w:rsidRPr="00C23C10">
        <w:t xml:space="preserve">earrings, ___ were the most expensive ones in the shop. </w:t>
      </w:r>
    </w:p>
    <w:p w14:paraId="05AE03CA" w14:textId="06161215" w:rsidR="00460F3D" w:rsidRPr="00C23C10" w:rsidRDefault="00460F3D" w:rsidP="00E9028E">
      <w:pPr>
        <w:pStyle w:val="TextList"/>
      </w:pPr>
      <w:r w:rsidRPr="00C23C10">
        <w:tab/>
      </w:r>
      <w:r w:rsidRPr="00C23C10">
        <w:rPr>
          <w:b/>
          <w:bCs/>
        </w:rPr>
        <w:t>a</w:t>
      </w:r>
      <w:r w:rsidRPr="00C23C10">
        <w:t xml:space="preserve"> who</w:t>
      </w:r>
      <w:r w:rsidRPr="00C23C10">
        <w:tab/>
      </w:r>
      <w:r w:rsidRPr="00C23C10">
        <w:tab/>
      </w:r>
      <w:r w:rsidRPr="00C23C10">
        <w:tab/>
      </w:r>
      <w:r w:rsidRPr="00C23C10">
        <w:rPr>
          <w:b/>
          <w:bCs/>
        </w:rPr>
        <w:t>b</w:t>
      </w:r>
      <w:r w:rsidRPr="00C23C10">
        <w:t xml:space="preserve"> which</w:t>
      </w:r>
      <w:r w:rsidRPr="00C23C10">
        <w:tab/>
      </w:r>
      <w:r w:rsidRPr="00C23C10">
        <w:tab/>
      </w:r>
      <w:r w:rsidRPr="00C23C10">
        <w:tab/>
      </w:r>
      <w:r w:rsidRPr="00C23C10">
        <w:rPr>
          <w:b/>
          <w:bCs/>
        </w:rPr>
        <w:t>c</w:t>
      </w:r>
      <w:r w:rsidRPr="00C23C10">
        <w:t xml:space="preserve"> where</w:t>
      </w:r>
    </w:p>
    <w:p w14:paraId="4BA0E93B" w14:textId="6B012BF9" w:rsidR="00460F3D" w:rsidRPr="00C23C10" w:rsidRDefault="00460F3D" w:rsidP="00E9028E">
      <w:pPr>
        <w:pStyle w:val="TextList"/>
      </w:pPr>
      <w:r w:rsidRPr="00C23C10">
        <w:rPr>
          <w:b/>
          <w:bCs/>
        </w:rPr>
        <w:t>6</w:t>
      </w:r>
      <w:r w:rsidRPr="00C23C10">
        <w:rPr>
          <w:b/>
          <w:bCs/>
        </w:rPr>
        <w:tab/>
      </w:r>
      <w:r w:rsidR="00E25B79">
        <w:t>We’re</w:t>
      </w:r>
      <w:r w:rsidR="00A171DA" w:rsidRPr="00C23C10">
        <w:t xml:space="preserve"> going to go on holiday in May, ___ there won’t be so many tourists around. </w:t>
      </w:r>
    </w:p>
    <w:p w14:paraId="1335B367" w14:textId="206FD3D6" w:rsidR="00A171DA" w:rsidRPr="00C23C10" w:rsidRDefault="00A171DA" w:rsidP="00E9028E">
      <w:pPr>
        <w:pStyle w:val="TextList"/>
      </w:pPr>
      <w:r w:rsidRPr="00C23C10">
        <w:tab/>
      </w:r>
      <w:r w:rsidRPr="00C23C10">
        <w:rPr>
          <w:b/>
          <w:bCs/>
        </w:rPr>
        <w:t>a</w:t>
      </w:r>
      <w:r w:rsidRPr="00C23C10">
        <w:t xml:space="preserve"> </w:t>
      </w:r>
      <w:r w:rsidR="007655BF" w:rsidRPr="00C23C10">
        <w:t xml:space="preserve">when </w:t>
      </w:r>
      <w:r w:rsidR="007655BF" w:rsidRPr="00C23C10">
        <w:tab/>
      </w:r>
      <w:r w:rsidR="007655BF" w:rsidRPr="00C23C10">
        <w:tab/>
      </w:r>
      <w:r w:rsidR="007655BF" w:rsidRPr="00C23C10">
        <w:rPr>
          <w:b/>
          <w:bCs/>
        </w:rPr>
        <w:t xml:space="preserve">b </w:t>
      </w:r>
      <w:r w:rsidR="007655BF" w:rsidRPr="00C23C10">
        <w:t>which</w:t>
      </w:r>
      <w:r w:rsidR="007655BF" w:rsidRPr="00C23C10">
        <w:tab/>
      </w:r>
      <w:r w:rsidR="007655BF" w:rsidRPr="00C23C10">
        <w:tab/>
      </w:r>
      <w:r w:rsidR="007655BF" w:rsidRPr="00C23C10">
        <w:tab/>
      </w:r>
      <w:r w:rsidR="007655BF" w:rsidRPr="00C23C10">
        <w:rPr>
          <w:b/>
          <w:bCs/>
        </w:rPr>
        <w:t>c</w:t>
      </w:r>
      <w:r w:rsidR="007655BF" w:rsidRPr="00C23C10">
        <w:t xml:space="preserve"> whose</w:t>
      </w:r>
    </w:p>
    <w:p w14:paraId="6B6C40C4" w14:textId="691663B0" w:rsidR="0011649F" w:rsidRPr="00C23C10" w:rsidRDefault="0011649F" w:rsidP="0011649F">
      <w:pPr>
        <w:pStyle w:val="ScoreBox"/>
      </w:pPr>
      <w:r w:rsidRPr="00C23C10">
        <w:rPr>
          <w:rStyle w:val="GapFillchr"/>
          <w:rFonts w:ascii="Arial" w:hAnsi="Arial"/>
          <w:b/>
          <w:color w:val="auto"/>
          <w:u w:val="none"/>
        </w:rPr>
        <w:t xml:space="preserve">        </w:t>
      </w:r>
      <w:r w:rsidRPr="00C23C10">
        <w:t>/6</w:t>
      </w:r>
    </w:p>
    <w:p w14:paraId="20F99A26" w14:textId="77777777" w:rsidR="00E9028E" w:rsidRPr="00C0620F" w:rsidRDefault="00E9028E" w:rsidP="00C0620F">
      <w:pPr>
        <w:pStyle w:val="ScoreBox"/>
        <w:rPr>
          <w:highlight w:val="yellow"/>
        </w:rPr>
      </w:pPr>
    </w:p>
    <w:p w14:paraId="38DA015B" w14:textId="74174DF1" w:rsidR="008831BB" w:rsidRPr="00760A4A" w:rsidRDefault="008831BB" w:rsidP="00F6798C">
      <w:pPr>
        <w:pStyle w:val="HeadASection"/>
      </w:pPr>
      <w:r w:rsidRPr="00760A4A">
        <w:t>VOCABULARY</w:t>
      </w:r>
    </w:p>
    <w:p w14:paraId="1ADA2F3D" w14:textId="27141DF2" w:rsidR="00800D1F" w:rsidRPr="00760A4A" w:rsidRDefault="003B5894" w:rsidP="00C0620F">
      <w:pPr>
        <w:pStyle w:val="Rubric"/>
        <w:ind w:left="227" w:hanging="227"/>
      </w:pPr>
      <w:r w:rsidRPr="00760A4A">
        <w:t>4</w:t>
      </w:r>
      <w:r w:rsidR="002E4F93">
        <w:tab/>
      </w:r>
      <w:r w:rsidR="009071C8" w:rsidRPr="00760A4A">
        <w:t xml:space="preserve">Choose the correct </w:t>
      </w:r>
      <w:r w:rsidR="002E4F93">
        <w:t>words to complete the sentences</w:t>
      </w:r>
      <w:r w:rsidR="009071C8" w:rsidRPr="00760A4A">
        <w:t>.</w:t>
      </w:r>
    </w:p>
    <w:p w14:paraId="1E7DC5E1" w14:textId="33706ED3" w:rsidR="00AC6E7F" w:rsidRPr="00632376" w:rsidRDefault="00AC6E7F" w:rsidP="00B26E44">
      <w:pPr>
        <w:pStyle w:val="TextList"/>
      </w:pPr>
      <w:r w:rsidRPr="00760A4A">
        <w:rPr>
          <w:b/>
          <w:bCs/>
        </w:rPr>
        <w:t>1</w:t>
      </w:r>
      <w:r w:rsidRPr="00760A4A">
        <w:rPr>
          <w:b/>
          <w:bCs/>
        </w:rPr>
        <w:tab/>
      </w:r>
      <w:r w:rsidR="002C52E8" w:rsidRPr="00632376">
        <w:t xml:space="preserve">I’d been studying Portuguese </w:t>
      </w:r>
      <w:r w:rsidR="00605857" w:rsidRPr="00760A4A">
        <w:rPr>
          <w:b/>
          <w:bCs/>
        </w:rPr>
        <w:t>for a while</w:t>
      </w:r>
      <w:r w:rsidR="00605857" w:rsidRPr="00C0620F">
        <w:t xml:space="preserve"> /</w:t>
      </w:r>
      <w:r w:rsidR="00605857" w:rsidRPr="00760A4A">
        <w:rPr>
          <w:b/>
          <w:bCs/>
        </w:rPr>
        <w:t xml:space="preserve"> </w:t>
      </w:r>
      <w:r w:rsidR="000B6C1F">
        <w:rPr>
          <w:b/>
          <w:bCs/>
        </w:rPr>
        <w:br/>
      </w:r>
      <w:r w:rsidR="00605857" w:rsidRPr="00760A4A">
        <w:rPr>
          <w:b/>
          <w:bCs/>
        </w:rPr>
        <w:t>just moments</w:t>
      </w:r>
      <w:r w:rsidR="00D82548" w:rsidRPr="00760A4A">
        <w:rPr>
          <w:b/>
          <w:bCs/>
        </w:rPr>
        <w:t xml:space="preserve"> earlier</w:t>
      </w:r>
      <w:r w:rsidR="00D82548" w:rsidRPr="00760A4A">
        <w:rPr>
          <w:i/>
          <w:iCs/>
        </w:rPr>
        <w:t xml:space="preserve"> </w:t>
      </w:r>
      <w:r w:rsidR="00605857" w:rsidRPr="00632376">
        <w:t xml:space="preserve">so I was able to </w:t>
      </w:r>
      <w:r w:rsidR="00F65FF0" w:rsidRPr="00632376">
        <w:t>have a conversation.</w:t>
      </w:r>
    </w:p>
    <w:p w14:paraId="7D6715BF" w14:textId="5B1B0794" w:rsidR="00F65FF0" w:rsidRPr="00632376" w:rsidRDefault="00F65FF0" w:rsidP="00B26E44">
      <w:pPr>
        <w:pStyle w:val="TextList"/>
      </w:pPr>
      <w:r w:rsidRPr="00632376">
        <w:rPr>
          <w:b/>
          <w:bCs/>
        </w:rPr>
        <w:t>2</w:t>
      </w:r>
      <w:r w:rsidRPr="00632376">
        <w:rPr>
          <w:b/>
          <w:bCs/>
        </w:rPr>
        <w:tab/>
      </w:r>
      <w:r w:rsidR="003D1ADB" w:rsidRPr="00632376">
        <w:t>My students told me about George Ezra last week</w:t>
      </w:r>
      <w:r w:rsidR="009D4B14">
        <w:t>,</w:t>
      </w:r>
      <w:r w:rsidR="003D1ADB" w:rsidRPr="00632376">
        <w:t xml:space="preserve"> but </w:t>
      </w:r>
      <w:r w:rsidR="003D1ADB" w:rsidRPr="00760A4A">
        <w:rPr>
          <w:b/>
          <w:bCs/>
        </w:rPr>
        <w:t xml:space="preserve">in no time </w:t>
      </w:r>
      <w:r w:rsidR="003D1ADB" w:rsidRPr="00C0620F">
        <w:t xml:space="preserve">/ </w:t>
      </w:r>
      <w:r w:rsidR="003D1ADB" w:rsidRPr="00760A4A">
        <w:rPr>
          <w:b/>
          <w:bCs/>
        </w:rPr>
        <w:t>up to that point</w:t>
      </w:r>
      <w:r w:rsidR="003D1ADB" w:rsidRPr="00760A4A">
        <w:t xml:space="preserve"> </w:t>
      </w:r>
      <w:r w:rsidR="00032A3D" w:rsidRPr="00632376">
        <w:t xml:space="preserve">I’d never heard of him. </w:t>
      </w:r>
    </w:p>
    <w:p w14:paraId="24746E27" w14:textId="7B5868CB" w:rsidR="00120903" w:rsidRPr="00632376" w:rsidRDefault="00120903" w:rsidP="00B26E44">
      <w:pPr>
        <w:pStyle w:val="TextList"/>
      </w:pPr>
      <w:r w:rsidRPr="00632376">
        <w:rPr>
          <w:b/>
          <w:bCs/>
        </w:rPr>
        <w:t>3</w:t>
      </w:r>
      <w:r w:rsidRPr="00632376">
        <w:rPr>
          <w:b/>
          <w:bCs/>
        </w:rPr>
        <w:tab/>
      </w:r>
      <w:r w:rsidR="00324934" w:rsidRPr="00632376">
        <w:t xml:space="preserve">It was funny that you called because </w:t>
      </w:r>
      <w:r w:rsidR="000B6C1F">
        <w:br/>
      </w:r>
      <w:r w:rsidR="00F27325" w:rsidRPr="00760A4A">
        <w:rPr>
          <w:b/>
          <w:bCs/>
        </w:rPr>
        <w:t xml:space="preserve">just moments earlier </w:t>
      </w:r>
      <w:r w:rsidR="00F27325" w:rsidRPr="00C0620F">
        <w:t xml:space="preserve">/ </w:t>
      </w:r>
      <w:r w:rsidR="00F27325" w:rsidRPr="00760A4A">
        <w:rPr>
          <w:b/>
          <w:bCs/>
        </w:rPr>
        <w:t>in no time</w:t>
      </w:r>
      <w:r w:rsidR="00F27325" w:rsidRPr="00632376">
        <w:rPr>
          <w:i/>
          <w:iCs/>
        </w:rPr>
        <w:t xml:space="preserve"> </w:t>
      </w:r>
      <w:r w:rsidR="00F27325" w:rsidRPr="00632376">
        <w:t xml:space="preserve">I’d been thinking about you. </w:t>
      </w:r>
    </w:p>
    <w:p w14:paraId="411C475D" w14:textId="17DE93C1" w:rsidR="00414503" w:rsidRPr="00760A4A" w:rsidRDefault="00414503" w:rsidP="00B26E44">
      <w:pPr>
        <w:pStyle w:val="TextList"/>
      </w:pPr>
      <w:r w:rsidRPr="00632376">
        <w:rPr>
          <w:b/>
          <w:bCs/>
        </w:rPr>
        <w:t>4</w:t>
      </w:r>
      <w:r w:rsidRPr="00632376">
        <w:rPr>
          <w:b/>
          <w:bCs/>
        </w:rPr>
        <w:tab/>
      </w:r>
      <w:r w:rsidRPr="00632376">
        <w:t xml:space="preserve">They’d been gone </w:t>
      </w:r>
      <w:r w:rsidRPr="00760A4A">
        <w:rPr>
          <w:b/>
          <w:bCs/>
        </w:rPr>
        <w:t xml:space="preserve">for ages </w:t>
      </w:r>
      <w:r w:rsidRPr="00C0620F">
        <w:t>/</w:t>
      </w:r>
      <w:r w:rsidRPr="00760A4A">
        <w:rPr>
          <w:b/>
          <w:bCs/>
        </w:rPr>
        <w:t xml:space="preserve"> by the time</w:t>
      </w:r>
      <w:r w:rsidRPr="00632376">
        <w:rPr>
          <w:i/>
          <w:iCs/>
        </w:rPr>
        <w:t xml:space="preserve"> </w:t>
      </w:r>
      <w:r w:rsidRPr="00632376">
        <w:t>so we were getting quite</w:t>
      </w:r>
      <w:r w:rsidR="00270ADA" w:rsidRPr="00632376">
        <w:t xml:space="preserve"> worried.</w:t>
      </w:r>
    </w:p>
    <w:p w14:paraId="293BDCE3" w14:textId="36FE95AD" w:rsidR="00D82548" w:rsidRPr="00632376" w:rsidRDefault="00414503" w:rsidP="00B26E44">
      <w:pPr>
        <w:pStyle w:val="TextList"/>
      </w:pPr>
      <w:r w:rsidRPr="00632376">
        <w:rPr>
          <w:b/>
          <w:bCs/>
        </w:rPr>
        <w:t>5</w:t>
      </w:r>
      <w:r w:rsidR="00D82548" w:rsidRPr="00632376">
        <w:rPr>
          <w:b/>
          <w:bCs/>
        </w:rPr>
        <w:tab/>
      </w:r>
      <w:r w:rsidR="00C514E0" w:rsidRPr="00632376">
        <w:t xml:space="preserve">She thought we’d take hours to </w:t>
      </w:r>
      <w:r w:rsidR="00171256" w:rsidRPr="00632376">
        <w:t>paint her lounge</w:t>
      </w:r>
      <w:r w:rsidR="009D4B14">
        <w:t>,</w:t>
      </w:r>
      <w:r w:rsidR="00171256" w:rsidRPr="00632376">
        <w:t xml:space="preserve"> </w:t>
      </w:r>
      <w:r w:rsidR="00270ADA" w:rsidRPr="00632376">
        <w:t xml:space="preserve">but </w:t>
      </w:r>
      <w:r w:rsidR="00F95E91" w:rsidRPr="00632376">
        <w:t>we</w:t>
      </w:r>
      <w:r w:rsidR="00F82006" w:rsidRPr="00632376">
        <w:t>’d</w:t>
      </w:r>
      <w:r w:rsidR="00F95E91" w:rsidRPr="00632376">
        <w:t xml:space="preserve"> finished </w:t>
      </w:r>
      <w:r w:rsidR="00171256" w:rsidRPr="00632376">
        <w:t>it</w:t>
      </w:r>
      <w:r w:rsidR="00F95E91" w:rsidRPr="00632376">
        <w:t xml:space="preserve"> </w:t>
      </w:r>
      <w:r w:rsidR="00F95E91" w:rsidRPr="00760A4A">
        <w:rPr>
          <w:b/>
          <w:bCs/>
        </w:rPr>
        <w:t>in no time</w:t>
      </w:r>
      <w:r w:rsidR="00F95E91" w:rsidRPr="00C0620F">
        <w:t xml:space="preserve"> /</w:t>
      </w:r>
      <w:r w:rsidR="00F95E91" w:rsidRPr="00760A4A">
        <w:rPr>
          <w:b/>
          <w:bCs/>
        </w:rPr>
        <w:t xml:space="preserve"> by the time</w:t>
      </w:r>
      <w:r w:rsidR="00F95E91" w:rsidRPr="00760A4A">
        <w:t>.</w:t>
      </w:r>
    </w:p>
    <w:p w14:paraId="52516653" w14:textId="4E49BBAE" w:rsidR="003272DF" w:rsidRPr="00760A4A" w:rsidRDefault="00171256" w:rsidP="00B26E44">
      <w:pPr>
        <w:pStyle w:val="TextList"/>
        <w:rPr>
          <w:b/>
          <w:bCs/>
        </w:rPr>
      </w:pPr>
      <w:r w:rsidRPr="00632376">
        <w:rPr>
          <w:b/>
          <w:bCs/>
        </w:rPr>
        <w:t>6</w:t>
      </w:r>
      <w:r w:rsidRPr="00632376">
        <w:rPr>
          <w:b/>
          <w:bCs/>
        </w:rPr>
        <w:tab/>
      </w:r>
      <w:r w:rsidRPr="00760A4A">
        <w:rPr>
          <w:b/>
          <w:bCs/>
        </w:rPr>
        <w:t>By the time</w:t>
      </w:r>
      <w:r w:rsidRPr="00C0620F">
        <w:t xml:space="preserve"> /</w:t>
      </w:r>
      <w:r w:rsidRPr="00760A4A">
        <w:rPr>
          <w:b/>
          <w:bCs/>
        </w:rPr>
        <w:t xml:space="preserve"> For ages</w:t>
      </w:r>
      <w:r w:rsidRPr="00632376">
        <w:t xml:space="preserve"> </w:t>
      </w:r>
      <w:r w:rsidR="002A3407" w:rsidRPr="00632376">
        <w:t>we got back from the shops, everyone else had gone to bed.</w:t>
      </w:r>
      <w:r w:rsidR="003272DF" w:rsidRPr="00632376">
        <w:rPr>
          <w:b/>
          <w:bCs/>
        </w:rPr>
        <w:tab/>
      </w:r>
    </w:p>
    <w:p w14:paraId="1F37D033" w14:textId="13158020" w:rsidR="007F07A8" w:rsidRPr="00760A4A" w:rsidRDefault="007F07A8" w:rsidP="009C62E8">
      <w:pPr>
        <w:pStyle w:val="ScoreBox"/>
      </w:pPr>
      <w:r w:rsidRPr="00760A4A">
        <w:rPr>
          <w:rStyle w:val="GapFillchr"/>
          <w:rFonts w:ascii="Arial" w:hAnsi="Arial"/>
          <w:b/>
          <w:color w:val="auto"/>
          <w:u w:val="none"/>
        </w:rPr>
        <w:t xml:space="preserve">        </w:t>
      </w:r>
      <w:r w:rsidRPr="00760A4A">
        <w:t>/</w:t>
      </w:r>
      <w:r w:rsidR="00B26E44" w:rsidRPr="00760A4A">
        <w:t>6</w:t>
      </w:r>
    </w:p>
    <w:p w14:paraId="64701B7A" w14:textId="77777777" w:rsidR="009C62E8" w:rsidRPr="00562231" w:rsidRDefault="009C62E8" w:rsidP="009C62E8">
      <w:pPr>
        <w:pStyle w:val="ScoreBox"/>
        <w:rPr>
          <w:highlight w:val="yellow"/>
        </w:rPr>
      </w:pPr>
    </w:p>
    <w:p w14:paraId="614840E9" w14:textId="49CD8FFA" w:rsidR="001B0EBC" w:rsidRPr="00760A4A" w:rsidRDefault="003B5894" w:rsidP="00C0620F">
      <w:pPr>
        <w:pStyle w:val="Rubric"/>
        <w:ind w:left="227" w:hanging="227"/>
      </w:pPr>
      <w:r w:rsidRPr="00760A4A">
        <w:t>5</w:t>
      </w:r>
      <w:r w:rsidR="002E4F93">
        <w:tab/>
      </w:r>
      <w:r w:rsidR="006813C9" w:rsidRPr="00760A4A">
        <w:t>Complete the sentences</w:t>
      </w:r>
      <w:r w:rsidR="00280A8D" w:rsidRPr="00760A4A">
        <w:t xml:space="preserve"> with words related to </w:t>
      </w:r>
      <w:r w:rsidR="009604D2" w:rsidRPr="00760A4A">
        <w:t>work and careers.</w:t>
      </w:r>
    </w:p>
    <w:p w14:paraId="1112DABE" w14:textId="16986702" w:rsidR="001F551F" w:rsidRPr="00AD234E" w:rsidRDefault="001F551F" w:rsidP="0046278F">
      <w:pPr>
        <w:pStyle w:val="TextList"/>
      </w:pPr>
      <w:r w:rsidRPr="00C935BC">
        <w:rPr>
          <w:b/>
          <w:bCs/>
        </w:rPr>
        <w:t>1</w:t>
      </w:r>
      <w:r w:rsidR="00401041" w:rsidRPr="00AD234E">
        <w:rPr>
          <w:b/>
          <w:bCs/>
        </w:rPr>
        <w:tab/>
      </w:r>
      <w:r w:rsidR="000A05AE" w:rsidRPr="00AD234E">
        <w:t xml:space="preserve">They decided to </w:t>
      </w:r>
      <w:r w:rsidR="000A05AE" w:rsidRPr="00AD234E">
        <w:rPr>
          <w:b/>
          <w:bCs/>
        </w:rPr>
        <w:t>s</w:t>
      </w:r>
      <w:r w:rsidR="000A05AE" w:rsidRPr="00AD234E">
        <w:t xml:space="preserve"> _ </w:t>
      </w:r>
      <w:r w:rsidR="000A05AE" w:rsidRPr="00C935BC">
        <w:t>_</w:t>
      </w:r>
      <w:r w:rsidR="000A05AE" w:rsidRPr="00AD234E">
        <w:rPr>
          <w:b/>
          <w:bCs/>
        </w:rPr>
        <w:t xml:space="preserve">  u</w:t>
      </w:r>
      <w:r w:rsidR="00C935BC">
        <w:rPr>
          <w:b/>
          <w:bCs/>
        </w:rPr>
        <w:t xml:space="preserve"> </w:t>
      </w:r>
      <w:r w:rsidR="000A05AE" w:rsidRPr="00AD234E">
        <w:t>_ a business selling cleaning products</w:t>
      </w:r>
      <w:r w:rsidR="00223AE1" w:rsidRPr="00AD234E">
        <w:t>.</w:t>
      </w:r>
    </w:p>
    <w:p w14:paraId="553907A8" w14:textId="5BFEB9BD" w:rsidR="00223AE1" w:rsidRPr="00AD234E" w:rsidRDefault="00223AE1" w:rsidP="0046278F">
      <w:pPr>
        <w:pStyle w:val="TextList"/>
      </w:pPr>
      <w:r w:rsidRPr="00AD234E">
        <w:rPr>
          <w:b/>
          <w:bCs/>
        </w:rPr>
        <w:t>2</w:t>
      </w:r>
      <w:r w:rsidRPr="00AD234E">
        <w:tab/>
      </w:r>
      <w:r w:rsidR="00095103" w:rsidRPr="00AD234E">
        <w:t xml:space="preserve">Why don’t you get a </w:t>
      </w:r>
      <w:r w:rsidR="00095103" w:rsidRPr="00C935BC">
        <w:rPr>
          <w:b/>
          <w:bCs/>
        </w:rPr>
        <w:t>p</w:t>
      </w:r>
      <w:r w:rsidR="00095103" w:rsidRPr="00C935BC">
        <w:t xml:space="preserve"> _ _ </w:t>
      </w:r>
      <w:r w:rsidR="00095103" w:rsidRPr="00C935BC">
        <w:rPr>
          <w:b/>
          <w:bCs/>
        </w:rPr>
        <w:t>t – t</w:t>
      </w:r>
      <w:r w:rsidR="00095103" w:rsidRPr="00C935BC">
        <w:t xml:space="preserve"> _ _ </w:t>
      </w:r>
      <w:r w:rsidR="00095103" w:rsidRPr="00C935BC">
        <w:rPr>
          <w:b/>
          <w:bCs/>
        </w:rPr>
        <w:t>e</w:t>
      </w:r>
      <w:r w:rsidR="00095103" w:rsidRPr="00AD234E">
        <w:rPr>
          <w:b/>
          <w:bCs/>
        </w:rPr>
        <w:t xml:space="preserve"> </w:t>
      </w:r>
      <w:r w:rsidR="00095103" w:rsidRPr="00AD234E">
        <w:t xml:space="preserve">job at the weekends to earn a little </w:t>
      </w:r>
      <w:r w:rsidR="007F2F18" w:rsidRPr="00AD234E">
        <w:t>extra money?</w:t>
      </w:r>
    </w:p>
    <w:p w14:paraId="2B5F6855" w14:textId="5FC0F0AD" w:rsidR="007F2F18" w:rsidRPr="00AD234E" w:rsidRDefault="007F2F18" w:rsidP="0046278F">
      <w:pPr>
        <w:pStyle w:val="TextList"/>
      </w:pPr>
      <w:r w:rsidRPr="00AD234E">
        <w:rPr>
          <w:b/>
          <w:bCs/>
        </w:rPr>
        <w:t>3</w:t>
      </w:r>
      <w:r w:rsidRPr="00AD234E">
        <w:rPr>
          <w:b/>
          <w:bCs/>
        </w:rPr>
        <w:tab/>
      </w:r>
      <w:r w:rsidRPr="00AD234E">
        <w:t xml:space="preserve">It was impossible to </w:t>
      </w:r>
      <w:r w:rsidRPr="00C935BC">
        <w:rPr>
          <w:b/>
          <w:bCs/>
        </w:rPr>
        <w:t>a</w:t>
      </w:r>
      <w:r w:rsidRPr="00C935BC">
        <w:t xml:space="preserve"> _ _ _ _ _ </w:t>
      </w:r>
      <w:r w:rsidRPr="00C935BC">
        <w:rPr>
          <w:b/>
          <w:bCs/>
        </w:rPr>
        <w:t>e</w:t>
      </w:r>
      <w:r w:rsidRPr="00AD234E">
        <w:rPr>
          <w:b/>
          <w:bCs/>
        </w:rPr>
        <w:t xml:space="preserve"> </w:t>
      </w:r>
      <w:r w:rsidRPr="00AD234E">
        <w:t>my career in my last</w:t>
      </w:r>
      <w:r w:rsidR="0096467C" w:rsidRPr="00AD234E">
        <w:t xml:space="preserve"> job</w:t>
      </w:r>
      <w:r w:rsidR="009D4B14">
        <w:t>,</w:t>
      </w:r>
      <w:r w:rsidR="0096467C" w:rsidRPr="00AD234E">
        <w:t xml:space="preserve"> but now I’ve got more opportunities. </w:t>
      </w:r>
    </w:p>
    <w:p w14:paraId="08B6F8DC" w14:textId="31A0136D" w:rsidR="0096467C" w:rsidRPr="00AD234E" w:rsidRDefault="0096467C" w:rsidP="0046278F">
      <w:pPr>
        <w:pStyle w:val="TextList"/>
      </w:pPr>
      <w:r w:rsidRPr="00AD234E">
        <w:rPr>
          <w:b/>
          <w:bCs/>
        </w:rPr>
        <w:t>4</w:t>
      </w:r>
      <w:r w:rsidRPr="00AD234E">
        <w:rPr>
          <w:b/>
          <w:bCs/>
        </w:rPr>
        <w:tab/>
      </w:r>
      <w:r w:rsidR="00A1417A" w:rsidRPr="00AD234E">
        <w:t xml:space="preserve">It’s not easy to </w:t>
      </w:r>
      <w:r w:rsidR="00A1417A" w:rsidRPr="00C935BC">
        <w:rPr>
          <w:b/>
          <w:bCs/>
        </w:rPr>
        <w:t>r</w:t>
      </w:r>
      <w:r w:rsidR="00A1417A" w:rsidRPr="00C935BC">
        <w:t xml:space="preserve"> _ _ _ _ _ _ </w:t>
      </w:r>
      <w:r w:rsidR="00A1417A" w:rsidRPr="00C935BC">
        <w:rPr>
          <w:b/>
          <w:bCs/>
        </w:rPr>
        <w:t>t</w:t>
      </w:r>
      <w:r w:rsidR="00A1417A" w:rsidRPr="00AD234E">
        <w:rPr>
          <w:b/>
          <w:bCs/>
        </w:rPr>
        <w:t xml:space="preserve"> </w:t>
      </w:r>
      <w:r w:rsidR="0099061A" w:rsidRPr="00AD234E">
        <w:t xml:space="preserve">yourself </w:t>
      </w:r>
      <w:r w:rsidR="00A1417A" w:rsidRPr="00AD234E">
        <w:t xml:space="preserve">and do a completely different job when you’re my age. </w:t>
      </w:r>
    </w:p>
    <w:p w14:paraId="3740C69E" w14:textId="053DDE70" w:rsidR="00515C74" w:rsidRPr="00AD234E" w:rsidRDefault="00A1417A" w:rsidP="00515C74">
      <w:pPr>
        <w:pStyle w:val="TextList"/>
      </w:pPr>
      <w:r w:rsidRPr="00AD234E">
        <w:rPr>
          <w:b/>
          <w:bCs/>
        </w:rPr>
        <w:t>5</w:t>
      </w:r>
      <w:r w:rsidRPr="00AD234E">
        <w:rPr>
          <w:b/>
          <w:bCs/>
        </w:rPr>
        <w:tab/>
      </w:r>
      <w:r w:rsidR="00A27AA9" w:rsidRPr="00AD234E">
        <w:t xml:space="preserve">She </w:t>
      </w:r>
      <w:r w:rsidR="00277D64" w:rsidRPr="00AD234E">
        <w:t>decided</w:t>
      </w:r>
      <w:r w:rsidR="00A27AA9" w:rsidRPr="00AD234E">
        <w:t xml:space="preserve"> to </w:t>
      </w:r>
      <w:r w:rsidR="00A27AA9" w:rsidRPr="00C935BC">
        <w:rPr>
          <w:b/>
          <w:bCs/>
        </w:rPr>
        <w:t>s</w:t>
      </w:r>
      <w:r w:rsidR="00A27AA9" w:rsidRPr="00C935BC">
        <w:t xml:space="preserve"> _ _ _ _ </w:t>
      </w:r>
      <w:r w:rsidR="00A27AA9" w:rsidRPr="00C935BC">
        <w:rPr>
          <w:b/>
          <w:bCs/>
        </w:rPr>
        <w:t>h</w:t>
      </w:r>
      <w:r w:rsidR="00A27AA9" w:rsidRPr="00AD234E">
        <w:rPr>
          <w:b/>
          <w:bCs/>
        </w:rPr>
        <w:t xml:space="preserve"> </w:t>
      </w:r>
      <w:r w:rsidR="00A27AA9" w:rsidRPr="00AD234E">
        <w:t xml:space="preserve">career because she </w:t>
      </w:r>
      <w:r w:rsidR="00277D64" w:rsidRPr="00AD234E">
        <w:t>wanted to do something less stressful.</w:t>
      </w:r>
    </w:p>
    <w:p w14:paraId="151B85DD" w14:textId="77777777" w:rsidR="00E9502C" w:rsidRPr="00AD234E" w:rsidRDefault="00277D64" w:rsidP="00515C74">
      <w:pPr>
        <w:pStyle w:val="TextList"/>
      </w:pPr>
      <w:r w:rsidRPr="00AD234E">
        <w:rPr>
          <w:b/>
          <w:bCs/>
        </w:rPr>
        <w:t>6</w:t>
      </w:r>
      <w:r w:rsidRPr="00AD234E">
        <w:rPr>
          <w:b/>
          <w:bCs/>
        </w:rPr>
        <w:tab/>
      </w:r>
      <w:r w:rsidR="004A112D" w:rsidRPr="00AD234E">
        <w:t xml:space="preserve">Elon Musk is </w:t>
      </w:r>
      <w:r w:rsidR="00E9502C" w:rsidRPr="00AD234E">
        <w:t xml:space="preserve">an </w:t>
      </w:r>
      <w:r w:rsidR="00E9502C" w:rsidRPr="00C935BC">
        <w:rPr>
          <w:b/>
          <w:bCs/>
        </w:rPr>
        <w:t>e</w:t>
      </w:r>
      <w:r w:rsidR="00E9502C" w:rsidRPr="00C935BC">
        <w:t xml:space="preserve"> _ _ _ _ _ _ _ _ _ _ </w:t>
      </w:r>
      <w:r w:rsidR="00E9502C" w:rsidRPr="00C935BC">
        <w:rPr>
          <w:b/>
          <w:bCs/>
        </w:rPr>
        <w:t>r</w:t>
      </w:r>
      <w:r w:rsidR="00E9502C" w:rsidRPr="00AD234E">
        <w:rPr>
          <w:b/>
          <w:bCs/>
        </w:rPr>
        <w:t xml:space="preserve"> </w:t>
      </w:r>
      <w:r w:rsidR="00E9502C" w:rsidRPr="00AD234E">
        <w:t xml:space="preserve">who has established various successful companies. </w:t>
      </w:r>
    </w:p>
    <w:p w14:paraId="54068124" w14:textId="67539D1D" w:rsidR="00277D64" w:rsidRPr="00C935BC" w:rsidRDefault="00E9502C" w:rsidP="00515C74">
      <w:pPr>
        <w:pStyle w:val="TextList"/>
      </w:pPr>
      <w:r w:rsidRPr="00AD234E">
        <w:rPr>
          <w:b/>
          <w:bCs/>
        </w:rPr>
        <w:t>7</w:t>
      </w:r>
      <w:r w:rsidRPr="00AD234E">
        <w:rPr>
          <w:b/>
          <w:bCs/>
        </w:rPr>
        <w:tab/>
      </w:r>
      <w:r w:rsidR="0071588F" w:rsidRPr="00AD234E">
        <w:t>When you</w:t>
      </w:r>
      <w:r w:rsidR="004A112D" w:rsidRPr="00AD234E">
        <w:t xml:space="preserve"> </w:t>
      </w:r>
      <w:r w:rsidR="0071588F" w:rsidRPr="00C935BC">
        <w:rPr>
          <w:b/>
          <w:bCs/>
        </w:rPr>
        <w:t xml:space="preserve">s </w:t>
      </w:r>
      <w:r w:rsidR="0071588F" w:rsidRPr="00C935BC">
        <w:t xml:space="preserve">_ _ _ </w:t>
      </w:r>
      <w:r w:rsidR="0071588F" w:rsidRPr="00C935BC">
        <w:rPr>
          <w:b/>
          <w:bCs/>
        </w:rPr>
        <w:t>t</w:t>
      </w:r>
      <w:r w:rsidR="0071588F" w:rsidRPr="00C935BC">
        <w:t xml:space="preserve">  </w:t>
      </w:r>
      <w:r w:rsidR="0071588F" w:rsidRPr="00C935BC">
        <w:rPr>
          <w:b/>
          <w:bCs/>
        </w:rPr>
        <w:t xml:space="preserve">o </w:t>
      </w:r>
      <w:r w:rsidR="0071588F" w:rsidRPr="00C935BC">
        <w:t>_ _</w:t>
      </w:r>
      <w:r w:rsidR="00546308">
        <w:t xml:space="preserve"> </w:t>
      </w:r>
      <w:r w:rsidR="00AB1DA1" w:rsidRPr="00AD234E">
        <w:t>in your career</w:t>
      </w:r>
      <w:r w:rsidR="0071588F" w:rsidRPr="00AD234E">
        <w:t xml:space="preserve">, you should expect to work hard </w:t>
      </w:r>
      <w:r w:rsidR="00D26D30" w:rsidRPr="00AD234E">
        <w:t xml:space="preserve">and not earn very much. </w:t>
      </w:r>
    </w:p>
    <w:p w14:paraId="2B15101E" w14:textId="19286595" w:rsidR="00F300B4" w:rsidRDefault="007F07A8" w:rsidP="0075241D">
      <w:pPr>
        <w:pStyle w:val="ScoreBox"/>
        <w:ind w:firstLine="227"/>
      </w:pPr>
      <w:r w:rsidRPr="00760A4A">
        <w:rPr>
          <w:rStyle w:val="GapFillchr"/>
          <w:rFonts w:ascii="Arial" w:hAnsi="Arial"/>
          <w:b/>
          <w:color w:val="auto"/>
          <w:u w:val="none"/>
        </w:rPr>
        <w:t xml:space="preserve">        </w:t>
      </w:r>
      <w:r w:rsidRPr="00760A4A">
        <w:t>/</w:t>
      </w:r>
      <w:r w:rsidR="009604D2" w:rsidRPr="00760A4A">
        <w:t>7</w:t>
      </w:r>
    </w:p>
    <w:p w14:paraId="3FFB22B2" w14:textId="77777777" w:rsidR="00760A4A" w:rsidRDefault="00760A4A" w:rsidP="0075241D">
      <w:pPr>
        <w:pStyle w:val="ScoreBox"/>
        <w:ind w:firstLine="227"/>
      </w:pPr>
    </w:p>
    <w:p w14:paraId="206EE707" w14:textId="77777777" w:rsidR="00760A4A" w:rsidRDefault="00760A4A" w:rsidP="0075241D">
      <w:pPr>
        <w:pStyle w:val="ScoreBox"/>
        <w:ind w:firstLine="227"/>
      </w:pPr>
    </w:p>
    <w:p w14:paraId="59A1B249" w14:textId="77777777" w:rsidR="00760A4A" w:rsidRPr="00760A4A" w:rsidRDefault="00760A4A" w:rsidP="0075241D">
      <w:pPr>
        <w:pStyle w:val="ScoreBox"/>
        <w:ind w:firstLine="227"/>
      </w:pPr>
    </w:p>
    <w:p w14:paraId="0A37E44F" w14:textId="77777777" w:rsidR="007529D1" w:rsidRPr="002E4F93" w:rsidRDefault="007529D1" w:rsidP="00C0620F">
      <w:pPr>
        <w:pStyle w:val="ScoreBox"/>
        <w:rPr>
          <w:highlight w:val="yellow"/>
        </w:rPr>
      </w:pPr>
    </w:p>
    <w:p w14:paraId="7DA1A443" w14:textId="6E193319" w:rsidR="00E93E0A" w:rsidRPr="00760A4A" w:rsidRDefault="00235624" w:rsidP="00C0620F">
      <w:pPr>
        <w:pStyle w:val="Rubric"/>
        <w:ind w:left="227" w:hanging="227"/>
      </w:pPr>
      <w:r w:rsidRPr="00760A4A">
        <w:lastRenderedPageBreak/>
        <w:t>6</w:t>
      </w:r>
      <w:r w:rsidR="00EE4AE5">
        <w:tab/>
      </w:r>
      <w:r w:rsidR="007529D1" w:rsidRPr="00760A4A">
        <w:t xml:space="preserve">Complete the sentences with the words and phrases in the box. </w:t>
      </w:r>
    </w:p>
    <w:p w14:paraId="52A47ED7" w14:textId="693FC55C" w:rsidR="003B5894" w:rsidRPr="00760A4A" w:rsidRDefault="00FF4199" w:rsidP="00C67B1A">
      <w:pPr>
        <w:pStyle w:val="WordBox"/>
      </w:pPr>
      <w:r w:rsidRPr="00760A4A">
        <w:t xml:space="preserve">accountancy     </w:t>
      </w:r>
      <w:r w:rsidR="003B5894" w:rsidRPr="00760A4A">
        <w:t xml:space="preserve">agriculture     </w:t>
      </w:r>
      <w:r w:rsidR="003F00EF" w:rsidRPr="00760A4A">
        <w:t xml:space="preserve">construction     </w:t>
      </w:r>
      <w:r w:rsidR="003B5894" w:rsidRPr="00760A4A">
        <w:t xml:space="preserve">consultancy     </w:t>
      </w:r>
      <w:r w:rsidR="00F1126B" w:rsidRPr="00760A4A">
        <w:t xml:space="preserve">journalism     medicine     </w:t>
      </w:r>
      <w:r w:rsidR="003F00EF" w:rsidRPr="00760A4A">
        <w:t>social work</w:t>
      </w:r>
    </w:p>
    <w:p w14:paraId="6165ADA5" w14:textId="4DAC9EE7" w:rsidR="00491946" w:rsidRDefault="00491946" w:rsidP="007529D1">
      <w:pPr>
        <w:pStyle w:val="TextList"/>
        <w:ind w:left="225" w:hanging="225"/>
      </w:pPr>
      <w:r w:rsidRPr="00760A4A">
        <w:rPr>
          <w:b/>
          <w:bCs/>
        </w:rPr>
        <w:t>1</w:t>
      </w:r>
      <w:r w:rsidRPr="00760A4A">
        <w:rPr>
          <w:b/>
          <w:bCs/>
        </w:rPr>
        <w:tab/>
      </w:r>
      <w:r>
        <w:t xml:space="preserve">His first job in __________ was writing for the local free newspaper. </w:t>
      </w:r>
      <w:r w:rsidRPr="00760A4A">
        <w:t xml:space="preserve"> </w:t>
      </w:r>
    </w:p>
    <w:p w14:paraId="0331DB54" w14:textId="6CA908F0" w:rsidR="00491946" w:rsidRDefault="00491946" w:rsidP="007529D1">
      <w:pPr>
        <w:pStyle w:val="TextList"/>
        <w:ind w:left="225" w:hanging="225"/>
      </w:pPr>
      <w:r>
        <w:rPr>
          <w:b/>
          <w:bCs/>
        </w:rPr>
        <w:t>2</w:t>
      </w:r>
      <w:r>
        <w:rPr>
          <w:b/>
          <w:bCs/>
        </w:rPr>
        <w:tab/>
      </w:r>
      <w:r w:rsidR="00CA08AE">
        <w:t>Some people think</w:t>
      </w:r>
      <w:r w:rsidR="00CA08AE">
        <w:rPr>
          <w:b/>
          <w:bCs/>
        </w:rPr>
        <w:t xml:space="preserve"> </w:t>
      </w:r>
      <w:r w:rsidR="00CA08AE" w:rsidRPr="00760A4A">
        <w:t>__________</w:t>
      </w:r>
      <w:r w:rsidR="00CA08AE">
        <w:rPr>
          <w:b/>
          <w:bCs/>
        </w:rPr>
        <w:t xml:space="preserve"> </w:t>
      </w:r>
      <w:r w:rsidR="00CA08AE">
        <w:t>is boring</w:t>
      </w:r>
      <w:r w:rsidR="009D4B14">
        <w:t>,</w:t>
      </w:r>
      <w:r w:rsidR="00CA08AE">
        <w:t xml:space="preserve"> but if you like working with numbers, it’s the perfect job. </w:t>
      </w:r>
    </w:p>
    <w:p w14:paraId="25F57E3E" w14:textId="494668CC" w:rsidR="00CA08AE" w:rsidRDefault="00CA08AE" w:rsidP="007529D1">
      <w:pPr>
        <w:pStyle w:val="TextList"/>
        <w:ind w:left="225" w:hanging="225"/>
      </w:pPr>
      <w:r>
        <w:rPr>
          <w:b/>
          <w:bCs/>
        </w:rPr>
        <w:t>3</w:t>
      </w:r>
      <w:r>
        <w:rPr>
          <w:b/>
          <w:bCs/>
        </w:rPr>
        <w:tab/>
      </w:r>
      <w:r w:rsidR="005264AE">
        <w:t xml:space="preserve">I work for a __________ which </w:t>
      </w:r>
      <w:r w:rsidR="00F27DE1">
        <w:t xml:space="preserve">provides management advice to large organisations.  </w:t>
      </w:r>
    </w:p>
    <w:p w14:paraId="33609E04" w14:textId="6D1895A2" w:rsidR="00F27DE1" w:rsidRDefault="00F27DE1" w:rsidP="007529D1">
      <w:pPr>
        <w:pStyle w:val="TextList"/>
        <w:ind w:left="225" w:hanging="225"/>
      </w:pPr>
      <w:r>
        <w:rPr>
          <w:b/>
          <w:bCs/>
        </w:rPr>
        <w:t>4</w:t>
      </w:r>
      <w:r>
        <w:rPr>
          <w:b/>
          <w:bCs/>
        </w:rPr>
        <w:tab/>
      </w:r>
      <w:r w:rsidR="009B6D90">
        <w:t xml:space="preserve">My uncle has got a __________ company which </w:t>
      </w:r>
      <w:r w:rsidR="00D62B37">
        <w:t xml:space="preserve">builds bridges and tunnels. </w:t>
      </w:r>
    </w:p>
    <w:p w14:paraId="13EF715C" w14:textId="7EB0BE3A" w:rsidR="00E73504" w:rsidRDefault="00D62B37" w:rsidP="007529D1">
      <w:pPr>
        <w:pStyle w:val="TextList"/>
        <w:ind w:left="225" w:hanging="225"/>
      </w:pPr>
      <w:r>
        <w:rPr>
          <w:b/>
          <w:bCs/>
        </w:rPr>
        <w:t>5</w:t>
      </w:r>
      <w:r w:rsidR="00CD31AB">
        <w:rPr>
          <w:b/>
          <w:bCs/>
        </w:rPr>
        <w:tab/>
      </w:r>
      <w:r w:rsidR="00C64DF3">
        <w:t xml:space="preserve">You should </w:t>
      </w:r>
      <w:r w:rsidR="002F75D2">
        <w:t xml:space="preserve">get a career in __________ if you want to </w:t>
      </w:r>
      <w:r w:rsidR="00CD7783">
        <w:t>solve problems like homelessness</w:t>
      </w:r>
      <w:r w:rsidR="004D4860">
        <w:t>.</w:t>
      </w:r>
    </w:p>
    <w:p w14:paraId="1CA3F6DD" w14:textId="4E8342F2" w:rsidR="00D62B37" w:rsidRDefault="00E73504" w:rsidP="007529D1">
      <w:pPr>
        <w:pStyle w:val="TextList"/>
        <w:ind w:left="225" w:hanging="225"/>
      </w:pPr>
      <w:r>
        <w:rPr>
          <w:b/>
          <w:bCs/>
        </w:rPr>
        <w:t>6</w:t>
      </w:r>
      <w:r>
        <w:rPr>
          <w:b/>
          <w:bCs/>
        </w:rPr>
        <w:tab/>
      </w:r>
      <w:r w:rsidR="001A3821">
        <w:t xml:space="preserve">After studying __________ at university, </w:t>
      </w:r>
      <w:r w:rsidR="00165378">
        <w:t xml:space="preserve">I worked as a hospital doctor for several years. </w:t>
      </w:r>
      <w:r w:rsidR="001A3821">
        <w:t xml:space="preserve"> </w:t>
      </w:r>
      <w:r w:rsidR="00F560D7">
        <w:t xml:space="preserve"> </w:t>
      </w:r>
    </w:p>
    <w:p w14:paraId="0F25D4E5" w14:textId="535249D7" w:rsidR="00165378" w:rsidRPr="00760A4A" w:rsidRDefault="00165378" w:rsidP="007529D1">
      <w:pPr>
        <w:pStyle w:val="TextList"/>
        <w:ind w:left="225" w:hanging="225"/>
      </w:pPr>
      <w:r>
        <w:rPr>
          <w:b/>
          <w:bCs/>
        </w:rPr>
        <w:t>7</w:t>
      </w:r>
      <w:r>
        <w:rPr>
          <w:b/>
          <w:bCs/>
        </w:rPr>
        <w:tab/>
      </w:r>
      <w:r>
        <w:t xml:space="preserve">He loves working in __________ because </w:t>
      </w:r>
      <w:r w:rsidR="00333F3E">
        <w:t xml:space="preserve">he’s always been good with animals. </w:t>
      </w:r>
    </w:p>
    <w:p w14:paraId="541C06E7" w14:textId="01C2374E" w:rsidR="00F6798C" w:rsidRPr="00760A4A" w:rsidRDefault="007F07A8" w:rsidP="00A37B1E">
      <w:pPr>
        <w:pStyle w:val="ScoreBox"/>
      </w:pPr>
      <w:r w:rsidRPr="00760A4A">
        <w:rPr>
          <w:rStyle w:val="GapFillchr"/>
          <w:rFonts w:ascii="Arial" w:hAnsi="Arial"/>
          <w:b/>
          <w:color w:val="auto"/>
          <w:u w:val="none"/>
        </w:rPr>
        <w:t xml:space="preserve">        </w:t>
      </w:r>
      <w:r w:rsidRPr="00760A4A">
        <w:t>/</w:t>
      </w:r>
      <w:r w:rsidR="003B5894" w:rsidRPr="00760A4A">
        <w:t>7</w:t>
      </w:r>
    </w:p>
    <w:p w14:paraId="643BC150" w14:textId="51D3D76C" w:rsidR="00033B69" w:rsidRPr="002E4F93" w:rsidRDefault="00033B69" w:rsidP="00C0620F">
      <w:pPr>
        <w:pStyle w:val="ScoreBox"/>
        <w:rPr>
          <w:highlight w:val="yellow"/>
        </w:rPr>
      </w:pPr>
    </w:p>
    <w:p w14:paraId="2B4183F2" w14:textId="77777777" w:rsidR="00760A4A" w:rsidRPr="002E4F93" w:rsidRDefault="00760A4A" w:rsidP="00C0620F">
      <w:pPr>
        <w:pStyle w:val="ScoreBox"/>
        <w:rPr>
          <w:highlight w:val="yellow"/>
        </w:rPr>
      </w:pPr>
    </w:p>
    <w:p w14:paraId="0B6FA433" w14:textId="77777777" w:rsidR="00760A4A" w:rsidRPr="002E4F93" w:rsidRDefault="00760A4A" w:rsidP="00C0620F">
      <w:pPr>
        <w:pStyle w:val="ScoreBox"/>
        <w:rPr>
          <w:highlight w:val="yellow"/>
        </w:rPr>
      </w:pPr>
    </w:p>
    <w:p w14:paraId="54FADE5D" w14:textId="77777777" w:rsidR="00760A4A" w:rsidRPr="002E4F93" w:rsidRDefault="00760A4A" w:rsidP="00C0620F">
      <w:pPr>
        <w:pStyle w:val="ScoreBox"/>
        <w:rPr>
          <w:highlight w:val="yellow"/>
        </w:rPr>
      </w:pPr>
    </w:p>
    <w:p w14:paraId="37318B93" w14:textId="77777777" w:rsidR="00760A4A" w:rsidRPr="002E4F93" w:rsidRDefault="00760A4A" w:rsidP="00C0620F">
      <w:pPr>
        <w:pStyle w:val="ScoreBox"/>
        <w:rPr>
          <w:highlight w:val="yellow"/>
        </w:rPr>
      </w:pPr>
    </w:p>
    <w:p w14:paraId="02C44E90" w14:textId="77777777" w:rsidR="00760A4A" w:rsidRPr="002E4F93" w:rsidRDefault="00760A4A" w:rsidP="00C0620F">
      <w:pPr>
        <w:pStyle w:val="ScoreBox"/>
        <w:rPr>
          <w:highlight w:val="yellow"/>
        </w:rPr>
      </w:pPr>
    </w:p>
    <w:p w14:paraId="40069AB7" w14:textId="77777777" w:rsidR="00760A4A" w:rsidRPr="002E4F93" w:rsidRDefault="00760A4A" w:rsidP="00C0620F">
      <w:pPr>
        <w:pStyle w:val="ScoreBox"/>
        <w:rPr>
          <w:highlight w:val="yellow"/>
        </w:rPr>
      </w:pPr>
    </w:p>
    <w:p w14:paraId="586A455C" w14:textId="77777777" w:rsidR="00760A4A" w:rsidRPr="002E4F93" w:rsidRDefault="00760A4A" w:rsidP="00C0620F">
      <w:pPr>
        <w:pStyle w:val="ScoreBox"/>
        <w:rPr>
          <w:highlight w:val="yellow"/>
        </w:rPr>
      </w:pPr>
    </w:p>
    <w:p w14:paraId="7FF3B3F5" w14:textId="77777777" w:rsidR="00760A4A" w:rsidRPr="002E4F93" w:rsidRDefault="00760A4A" w:rsidP="00C0620F">
      <w:pPr>
        <w:pStyle w:val="ScoreBox"/>
        <w:rPr>
          <w:highlight w:val="yellow"/>
        </w:rPr>
      </w:pPr>
    </w:p>
    <w:p w14:paraId="434BC087" w14:textId="77777777" w:rsidR="00760A4A" w:rsidRPr="002E4F93" w:rsidRDefault="00760A4A" w:rsidP="00C0620F">
      <w:pPr>
        <w:pStyle w:val="ScoreBox"/>
        <w:rPr>
          <w:highlight w:val="yellow"/>
        </w:rPr>
      </w:pPr>
    </w:p>
    <w:p w14:paraId="4C25E511" w14:textId="77777777" w:rsidR="00760A4A" w:rsidRPr="002E4F93" w:rsidRDefault="00760A4A" w:rsidP="00C0620F">
      <w:pPr>
        <w:pStyle w:val="ScoreBox"/>
        <w:rPr>
          <w:highlight w:val="yellow"/>
        </w:rPr>
      </w:pPr>
    </w:p>
    <w:p w14:paraId="64D197D6" w14:textId="77777777" w:rsidR="00760A4A" w:rsidRPr="002E4F93" w:rsidRDefault="00760A4A" w:rsidP="00C0620F">
      <w:pPr>
        <w:pStyle w:val="ScoreBox"/>
        <w:rPr>
          <w:highlight w:val="yellow"/>
        </w:rPr>
      </w:pPr>
    </w:p>
    <w:p w14:paraId="57BAE4B4" w14:textId="77777777" w:rsidR="00760A4A" w:rsidRPr="002E4F93" w:rsidRDefault="00760A4A" w:rsidP="00C0620F">
      <w:pPr>
        <w:pStyle w:val="ScoreBox"/>
        <w:rPr>
          <w:highlight w:val="yellow"/>
        </w:rPr>
      </w:pPr>
    </w:p>
    <w:p w14:paraId="37E49FD0" w14:textId="77777777" w:rsidR="00760A4A" w:rsidRPr="002E4F93" w:rsidRDefault="00760A4A" w:rsidP="00C0620F">
      <w:pPr>
        <w:pStyle w:val="ScoreBox"/>
        <w:rPr>
          <w:highlight w:val="yellow"/>
        </w:rPr>
      </w:pPr>
    </w:p>
    <w:p w14:paraId="58D3C0E8" w14:textId="77777777" w:rsidR="00760A4A" w:rsidRPr="002E4F93" w:rsidRDefault="00760A4A" w:rsidP="00C0620F">
      <w:pPr>
        <w:pStyle w:val="ScoreBox"/>
        <w:rPr>
          <w:highlight w:val="yellow"/>
        </w:rPr>
      </w:pPr>
    </w:p>
    <w:p w14:paraId="4E9C7606" w14:textId="77777777" w:rsidR="00760A4A" w:rsidRPr="002E4F93" w:rsidRDefault="00760A4A" w:rsidP="00C0620F">
      <w:pPr>
        <w:pStyle w:val="ScoreBox"/>
        <w:rPr>
          <w:highlight w:val="yellow"/>
        </w:rPr>
      </w:pPr>
    </w:p>
    <w:p w14:paraId="636893AD" w14:textId="77777777" w:rsidR="00760A4A" w:rsidRPr="002E4F93" w:rsidRDefault="00760A4A" w:rsidP="00C0620F">
      <w:pPr>
        <w:pStyle w:val="ScoreBox"/>
        <w:rPr>
          <w:highlight w:val="yellow"/>
        </w:rPr>
      </w:pPr>
    </w:p>
    <w:p w14:paraId="3DF64956" w14:textId="77777777" w:rsidR="00760A4A" w:rsidRPr="002E4F93" w:rsidRDefault="00760A4A" w:rsidP="00C0620F">
      <w:pPr>
        <w:pStyle w:val="ScoreBox"/>
        <w:rPr>
          <w:highlight w:val="yellow"/>
        </w:rPr>
      </w:pPr>
    </w:p>
    <w:p w14:paraId="2C683AE4" w14:textId="77777777" w:rsidR="00760A4A" w:rsidRPr="002E4F93" w:rsidRDefault="00760A4A" w:rsidP="00C0620F">
      <w:pPr>
        <w:pStyle w:val="ScoreBox"/>
        <w:rPr>
          <w:highlight w:val="yellow"/>
        </w:rPr>
      </w:pPr>
    </w:p>
    <w:p w14:paraId="35A7FDB8" w14:textId="77777777" w:rsidR="00760A4A" w:rsidRPr="002E4F93" w:rsidRDefault="00760A4A" w:rsidP="00C0620F">
      <w:pPr>
        <w:pStyle w:val="ScoreBox"/>
        <w:rPr>
          <w:highlight w:val="yellow"/>
        </w:rPr>
      </w:pPr>
    </w:p>
    <w:p w14:paraId="08BD3ADD" w14:textId="77777777" w:rsidR="00760A4A" w:rsidRPr="002E4F93" w:rsidRDefault="00760A4A" w:rsidP="00C0620F">
      <w:pPr>
        <w:pStyle w:val="ScoreBox"/>
        <w:rPr>
          <w:highlight w:val="yellow"/>
        </w:rPr>
      </w:pPr>
    </w:p>
    <w:p w14:paraId="5E87DA8B" w14:textId="77777777" w:rsidR="00760A4A" w:rsidRPr="002E4F93" w:rsidRDefault="00760A4A" w:rsidP="00C0620F">
      <w:pPr>
        <w:pStyle w:val="ScoreBox"/>
        <w:rPr>
          <w:highlight w:val="yellow"/>
        </w:rPr>
      </w:pPr>
    </w:p>
    <w:p w14:paraId="1CD7F16C" w14:textId="77777777" w:rsidR="00760A4A" w:rsidRPr="002E4F93" w:rsidRDefault="00760A4A" w:rsidP="00C0620F">
      <w:pPr>
        <w:pStyle w:val="ScoreBox"/>
        <w:rPr>
          <w:highlight w:val="yellow"/>
        </w:rPr>
      </w:pPr>
    </w:p>
    <w:p w14:paraId="2355776E" w14:textId="77777777" w:rsidR="00760A4A" w:rsidRPr="002E4F93" w:rsidRDefault="00760A4A" w:rsidP="00C0620F">
      <w:pPr>
        <w:pStyle w:val="ScoreBox"/>
        <w:rPr>
          <w:highlight w:val="yellow"/>
        </w:rPr>
      </w:pPr>
    </w:p>
    <w:p w14:paraId="20D37D78" w14:textId="77777777" w:rsidR="00760A4A" w:rsidRPr="002E4F93" w:rsidRDefault="00760A4A" w:rsidP="00C0620F">
      <w:pPr>
        <w:pStyle w:val="ScoreBox"/>
        <w:rPr>
          <w:highlight w:val="yellow"/>
        </w:rPr>
      </w:pPr>
    </w:p>
    <w:p w14:paraId="6C813B82" w14:textId="77777777" w:rsidR="00760A4A" w:rsidRPr="002E4F93" w:rsidRDefault="00760A4A" w:rsidP="00C0620F">
      <w:pPr>
        <w:pStyle w:val="ScoreBox"/>
        <w:rPr>
          <w:highlight w:val="yellow"/>
        </w:rPr>
      </w:pPr>
    </w:p>
    <w:p w14:paraId="34D4DF0A" w14:textId="77777777" w:rsidR="00760A4A" w:rsidRPr="002E4F93" w:rsidRDefault="00760A4A" w:rsidP="00C0620F">
      <w:pPr>
        <w:pStyle w:val="ScoreBox"/>
        <w:rPr>
          <w:highlight w:val="yellow"/>
        </w:rPr>
      </w:pPr>
    </w:p>
    <w:p w14:paraId="4C673095" w14:textId="623C7BB1" w:rsidR="008831BB" w:rsidRPr="00760A4A" w:rsidRDefault="008831BB" w:rsidP="008831BB">
      <w:pPr>
        <w:pStyle w:val="HeadASection"/>
      </w:pPr>
      <w:r w:rsidRPr="00760A4A">
        <w:t>HOW TO …</w:t>
      </w:r>
    </w:p>
    <w:p w14:paraId="41DEBA64" w14:textId="57CA38A5" w:rsidR="001B5506" w:rsidRPr="00562231" w:rsidRDefault="00BD576C" w:rsidP="00C0620F">
      <w:pPr>
        <w:pStyle w:val="Rubric"/>
        <w:ind w:left="227" w:hanging="227"/>
        <w:rPr>
          <w:highlight w:val="yellow"/>
        </w:rPr>
      </w:pPr>
      <w:r w:rsidRPr="00760A4A">
        <w:t>7</w:t>
      </w:r>
      <w:r w:rsidR="00EE4AE5">
        <w:tab/>
      </w:r>
      <w:r w:rsidR="00826EC5" w:rsidRPr="00760A4A">
        <w:t xml:space="preserve">Complete the conversations with the words </w:t>
      </w:r>
      <w:r w:rsidR="00576D07">
        <w:t xml:space="preserve">and phrases </w:t>
      </w:r>
      <w:r w:rsidR="00826EC5" w:rsidRPr="00760A4A">
        <w:t xml:space="preserve">in the box. </w:t>
      </w:r>
    </w:p>
    <w:p w14:paraId="2AE8C7E4" w14:textId="39F0E1BA" w:rsidR="00C62E12" w:rsidRPr="00760A4A" w:rsidRDefault="009B0D78" w:rsidP="00E04164">
      <w:pPr>
        <w:pStyle w:val="WordBox"/>
      </w:pPr>
      <w:r>
        <w:rPr>
          <w:rStyle w:val="GapFillchr"/>
          <w:rFonts w:ascii="Arial" w:hAnsi="Arial"/>
          <w:b/>
          <w:color w:val="auto"/>
          <w:u w:val="none"/>
        </w:rPr>
        <w:t xml:space="preserve">chat box     </w:t>
      </w:r>
      <w:r w:rsidR="0058084B">
        <w:rPr>
          <w:rStyle w:val="GapFillchr"/>
          <w:rFonts w:ascii="Arial" w:hAnsi="Arial"/>
          <w:b/>
          <w:color w:val="auto"/>
          <w:u w:val="none"/>
        </w:rPr>
        <w:t xml:space="preserve">get     </w:t>
      </w:r>
      <w:r w:rsidR="00917CA0">
        <w:rPr>
          <w:rStyle w:val="GapFillchr"/>
          <w:rFonts w:ascii="Arial" w:hAnsi="Arial"/>
          <w:b/>
          <w:color w:val="auto"/>
          <w:u w:val="none"/>
        </w:rPr>
        <w:t xml:space="preserve">get in     </w:t>
      </w:r>
      <w:r w:rsidR="0058084B">
        <w:rPr>
          <w:rStyle w:val="GapFillchr"/>
          <w:rFonts w:ascii="Arial" w:hAnsi="Arial"/>
          <w:b/>
          <w:color w:val="auto"/>
          <w:u w:val="none"/>
        </w:rPr>
        <w:t xml:space="preserve">helps     </w:t>
      </w:r>
      <w:r w:rsidR="00125F4D">
        <w:rPr>
          <w:rStyle w:val="GapFillchr"/>
          <w:rFonts w:ascii="Arial" w:hAnsi="Arial"/>
          <w:b/>
          <w:color w:val="auto"/>
          <w:u w:val="none"/>
        </w:rPr>
        <w:t>keeps</w:t>
      </w:r>
      <w:r w:rsidR="002531AE">
        <w:rPr>
          <w:rStyle w:val="GapFillchr"/>
          <w:rFonts w:ascii="Arial" w:hAnsi="Arial"/>
          <w:b/>
          <w:color w:val="auto"/>
          <w:u w:val="none"/>
        </w:rPr>
        <w:t xml:space="preserve">     maybe</w:t>
      </w:r>
      <w:r w:rsidR="00DA35C9">
        <w:rPr>
          <w:rStyle w:val="GapFillchr"/>
          <w:rFonts w:ascii="Arial" w:hAnsi="Arial"/>
          <w:b/>
          <w:color w:val="auto"/>
          <w:u w:val="none"/>
        </w:rPr>
        <w:t xml:space="preserve">     something</w:t>
      </w:r>
      <w:r w:rsidR="00C62CBA">
        <w:rPr>
          <w:rStyle w:val="GapFillchr"/>
          <w:rFonts w:ascii="Arial" w:hAnsi="Arial"/>
          <w:b/>
          <w:color w:val="auto"/>
          <w:u w:val="none"/>
        </w:rPr>
        <w:t xml:space="preserve">     unmute     working     </w:t>
      </w:r>
      <w:r w:rsidR="00DA35C9">
        <w:rPr>
          <w:rStyle w:val="GapFillchr"/>
          <w:rFonts w:ascii="Arial" w:hAnsi="Arial"/>
          <w:b/>
          <w:color w:val="auto"/>
          <w:u w:val="none"/>
        </w:rPr>
        <w:t>worth</w:t>
      </w:r>
      <w:r w:rsidR="0078415D">
        <w:rPr>
          <w:rStyle w:val="GapFillchr"/>
          <w:rFonts w:ascii="Arial" w:hAnsi="Arial"/>
          <w:b/>
          <w:color w:val="auto"/>
          <w:u w:val="none"/>
        </w:rPr>
        <w:t xml:space="preserve"> </w:t>
      </w:r>
    </w:p>
    <w:p w14:paraId="1AB1DE50" w14:textId="77777777" w:rsidR="00C62E12" w:rsidRDefault="00C62E12" w:rsidP="00826EC5">
      <w:pPr>
        <w:pStyle w:val="TextList"/>
        <w:rPr>
          <w:rStyle w:val="GapFillchr"/>
          <w:rFonts w:ascii="Arial" w:hAnsi="Arial"/>
          <w:bCs/>
          <w:color w:val="auto"/>
          <w:u w:val="none"/>
        </w:rPr>
      </w:pPr>
      <w:r w:rsidRPr="00760A4A">
        <w:rPr>
          <w:rStyle w:val="GapFillchr"/>
          <w:rFonts w:ascii="Arial" w:hAnsi="Arial"/>
          <w:bCs/>
          <w:color w:val="auto"/>
          <w:u w:val="none"/>
        </w:rPr>
        <w:t>1</w:t>
      </w:r>
    </w:p>
    <w:p w14:paraId="159C6346" w14:textId="2780B476" w:rsidR="00C62E12" w:rsidRDefault="00C62E12" w:rsidP="00826EC5">
      <w:pPr>
        <w:pStyle w:val="TextList"/>
        <w:rPr>
          <w:rStyle w:val="GapFillchr"/>
          <w:rFonts w:ascii="Arial" w:hAnsi="Arial"/>
          <w:b w:val="0"/>
          <w:color w:val="auto"/>
          <w:u w:val="none"/>
        </w:rPr>
      </w:pPr>
      <w:r>
        <w:rPr>
          <w:rStyle w:val="GapFillchr"/>
          <w:rFonts w:ascii="Arial" w:hAnsi="Arial"/>
          <w:b w:val="0"/>
          <w:color w:val="auto"/>
          <w:u w:val="none"/>
        </w:rPr>
        <w:t>A:</w:t>
      </w:r>
      <w:r>
        <w:rPr>
          <w:rStyle w:val="GapFillchr"/>
          <w:rFonts w:ascii="Arial" w:hAnsi="Arial"/>
          <w:b w:val="0"/>
          <w:color w:val="auto"/>
          <w:u w:val="none"/>
        </w:rPr>
        <w:tab/>
      </w:r>
      <w:r w:rsidR="00125F4D">
        <w:rPr>
          <w:rStyle w:val="GapFillchr"/>
          <w:rFonts w:ascii="Arial" w:hAnsi="Arial"/>
          <w:b w:val="0"/>
          <w:color w:val="auto"/>
          <w:u w:val="none"/>
        </w:rPr>
        <w:t>The sound</w:t>
      </w:r>
      <w:r w:rsidR="00125F4D" w:rsidRPr="00C0620F">
        <w:rPr>
          <w:rStyle w:val="GapFillchr"/>
          <w:rFonts w:ascii="Arial" w:hAnsi="Arial"/>
          <w:bCs/>
          <w:color w:val="auto"/>
          <w:u w:val="none"/>
        </w:rPr>
        <w:t xml:space="preserve"> </w:t>
      </w:r>
      <w:r w:rsidR="00AE7342" w:rsidRPr="00C0620F">
        <w:rPr>
          <w:rStyle w:val="GapFillchr"/>
          <w:rFonts w:ascii="Arial" w:hAnsi="Arial"/>
          <w:bCs/>
          <w:color w:val="auto"/>
          <w:u w:val="none"/>
          <w:vertAlign w:val="superscript"/>
        </w:rPr>
        <w:t>1</w:t>
      </w:r>
      <w:r w:rsidR="00AE7342" w:rsidRPr="00760A4A">
        <w:rPr>
          <w:rStyle w:val="GapFillchr"/>
          <w:rFonts w:ascii="Arial" w:hAnsi="Arial"/>
          <w:b w:val="0"/>
          <w:color w:val="auto"/>
          <w:u w:val="none"/>
        </w:rPr>
        <w:t xml:space="preserve">__________ </w:t>
      </w:r>
      <w:r w:rsidR="00125F4D">
        <w:rPr>
          <w:rStyle w:val="GapFillchr"/>
          <w:rFonts w:ascii="Arial" w:hAnsi="Arial"/>
          <w:b w:val="0"/>
          <w:color w:val="auto"/>
          <w:u w:val="none"/>
        </w:rPr>
        <w:t xml:space="preserve">cutting out on this phone. </w:t>
      </w:r>
    </w:p>
    <w:p w14:paraId="69998FFF" w14:textId="24E8004B" w:rsidR="00AE7342" w:rsidRDefault="00AE7342" w:rsidP="00826EC5">
      <w:pPr>
        <w:pStyle w:val="TextList"/>
        <w:rPr>
          <w:rStyle w:val="GapFillchr"/>
          <w:rFonts w:ascii="Arial" w:hAnsi="Arial"/>
          <w:b w:val="0"/>
          <w:color w:val="auto"/>
          <w:u w:val="none"/>
        </w:rPr>
      </w:pPr>
      <w:r>
        <w:rPr>
          <w:rStyle w:val="GapFillchr"/>
          <w:rFonts w:ascii="Arial" w:hAnsi="Arial"/>
          <w:b w:val="0"/>
          <w:color w:val="auto"/>
          <w:u w:val="none"/>
        </w:rPr>
        <w:t>B:</w:t>
      </w:r>
      <w:r>
        <w:rPr>
          <w:rStyle w:val="GapFillchr"/>
          <w:rFonts w:ascii="Arial" w:hAnsi="Arial"/>
          <w:b w:val="0"/>
          <w:color w:val="auto"/>
          <w:u w:val="none"/>
        </w:rPr>
        <w:tab/>
      </w:r>
      <w:r w:rsidR="009058E4">
        <w:rPr>
          <w:rStyle w:val="GapFillchr"/>
          <w:rFonts w:ascii="Arial" w:hAnsi="Arial"/>
          <w:b w:val="0"/>
          <w:color w:val="auto"/>
          <w:u w:val="none"/>
        </w:rPr>
        <w:t xml:space="preserve">It must be the internet connection. </w:t>
      </w:r>
      <w:r w:rsidR="002531AE" w:rsidRPr="00C0620F">
        <w:rPr>
          <w:rStyle w:val="GapFillchr"/>
          <w:rFonts w:ascii="Arial" w:hAnsi="Arial"/>
          <w:bCs/>
          <w:color w:val="auto"/>
          <w:u w:val="none"/>
          <w:vertAlign w:val="superscript"/>
        </w:rPr>
        <w:t>2</w:t>
      </w:r>
      <w:r w:rsidR="002531AE" w:rsidRPr="003F7544">
        <w:rPr>
          <w:rStyle w:val="GapFillchr"/>
          <w:rFonts w:ascii="Arial" w:hAnsi="Arial"/>
          <w:b w:val="0"/>
          <w:color w:val="auto"/>
          <w:u w:val="none"/>
        </w:rPr>
        <w:t>__________</w:t>
      </w:r>
      <w:r w:rsidR="002531AE">
        <w:rPr>
          <w:rStyle w:val="GapFillchr"/>
          <w:rFonts w:ascii="Arial" w:hAnsi="Arial"/>
          <w:b w:val="0"/>
          <w:color w:val="auto"/>
          <w:u w:val="none"/>
        </w:rPr>
        <w:t xml:space="preserve"> you could try going to a different room. </w:t>
      </w:r>
    </w:p>
    <w:p w14:paraId="68FE6482" w14:textId="77777777" w:rsidR="002531AE" w:rsidRDefault="002531AE" w:rsidP="00826EC5">
      <w:pPr>
        <w:pStyle w:val="TextList"/>
        <w:rPr>
          <w:rStyle w:val="GapFillchr"/>
          <w:rFonts w:ascii="Arial" w:hAnsi="Arial"/>
          <w:b w:val="0"/>
          <w:color w:val="auto"/>
          <w:u w:val="none"/>
        </w:rPr>
      </w:pPr>
    </w:p>
    <w:p w14:paraId="375881B3" w14:textId="7E514A41" w:rsidR="002531AE" w:rsidRDefault="002531AE" w:rsidP="00826EC5">
      <w:pPr>
        <w:pStyle w:val="TextList"/>
        <w:rPr>
          <w:rStyle w:val="GapFillchr"/>
          <w:rFonts w:ascii="Arial" w:hAnsi="Arial"/>
          <w:b w:val="0"/>
          <w:color w:val="auto"/>
          <w:u w:val="none"/>
        </w:rPr>
      </w:pPr>
      <w:r>
        <w:rPr>
          <w:rStyle w:val="GapFillchr"/>
          <w:rFonts w:ascii="Arial" w:hAnsi="Arial"/>
          <w:bCs/>
          <w:color w:val="auto"/>
          <w:u w:val="none"/>
        </w:rPr>
        <w:t>2</w:t>
      </w:r>
    </w:p>
    <w:p w14:paraId="33BF761C" w14:textId="10CD200E" w:rsidR="002531AE" w:rsidRDefault="002531AE" w:rsidP="00826EC5">
      <w:pPr>
        <w:pStyle w:val="TextList"/>
        <w:rPr>
          <w:rStyle w:val="GapFillchr"/>
          <w:rFonts w:ascii="Arial" w:hAnsi="Arial"/>
          <w:b w:val="0"/>
          <w:color w:val="auto"/>
          <w:u w:val="none"/>
        </w:rPr>
      </w:pPr>
      <w:r>
        <w:rPr>
          <w:rStyle w:val="GapFillchr"/>
          <w:rFonts w:ascii="Arial" w:hAnsi="Arial"/>
          <w:b w:val="0"/>
          <w:color w:val="auto"/>
          <w:u w:val="none"/>
        </w:rPr>
        <w:t xml:space="preserve">A: There’s </w:t>
      </w:r>
      <w:r w:rsidR="00DA35C9" w:rsidRPr="00C0620F">
        <w:rPr>
          <w:rStyle w:val="GapFillchr"/>
          <w:rFonts w:ascii="Arial" w:hAnsi="Arial"/>
          <w:bCs/>
          <w:color w:val="auto"/>
          <w:u w:val="none"/>
          <w:vertAlign w:val="superscript"/>
        </w:rPr>
        <w:t>3</w:t>
      </w:r>
      <w:r w:rsidR="00A522B0" w:rsidRPr="003F7544">
        <w:rPr>
          <w:rStyle w:val="GapFillchr"/>
          <w:rFonts w:ascii="Arial" w:hAnsi="Arial"/>
          <w:b w:val="0"/>
          <w:color w:val="auto"/>
          <w:u w:val="none"/>
        </w:rPr>
        <w:t>__________</w:t>
      </w:r>
      <w:r w:rsidR="00A522B0">
        <w:rPr>
          <w:rStyle w:val="GapFillchr"/>
          <w:rFonts w:ascii="Arial" w:hAnsi="Arial"/>
          <w:b w:val="0"/>
          <w:color w:val="auto"/>
          <w:u w:val="none"/>
        </w:rPr>
        <w:t xml:space="preserve"> wrong with this link. </w:t>
      </w:r>
      <w:r w:rsidR="006673CB">
        <w:rPr>
          <w:rStyle w:val="GapFillchr"/>
          <w:rFonts w:ascii="Arial" w:hAnsi="Arial"/>
          <w:b w:val="0"/>
          <w:color w:val="auto"/>
          <w:u w:val="none"/>
        </w:rPr>
        <w:t>Shall I refresh the page?</w:t>
      </w:r>
    </w:p>
    <w:p w14:paraId="32F8C121" w14:textId="0119600E" w:rsidR="00A522B0" w:rsidRDefault="00A522B0" w:rsidP="00826EC5">
      <w:pPr>
        <w:pStyle w:val="TextList"/>
        <w:rPr>
          <w:rStyle w:val="GapFillchr"/>
          <w:rFonts w:ascii="Arial" w:hAnsi="Arial"/>
          <w:b w:val="0"/>
          <w:color w:val="auto"/>
          <w:u w:val="none"/>
        </w:rPr>
      </w:pPr>
      <w:r>
        <w:rPr>
          <w:rStyle w:val="GapFillchr"/>
          <w:rFonts w:ascii="Arial" w:hAnsi="Arial"/>
          <w:b w:val="0"/>
          <w:color w:val="auto"/>
          <w:u w:val="none"/>
        </w:rPr>
        <w:t>B:</w:t>
      </w:r>
      <w:r>
        <w:rPr>
          <w:rStyle w:val="GapFillchr"/>
          <w:rFonts w:ascii="Arial" w:hAnsi="Arial"/>
          <w:b w:val="0"/>
          <w:color w:val="auto"/>
          <w:u w:val="none"/>
        </w:rPr>
        <w:tab/>
      </w:r>
      <w:r w:rsidR="006673CB">
        <w:rPr>
          <w:rStyle w:val="GapFillchr"/>
          <w:rFonts w:ascii="Arial" w:hAnsi="Arial"/>
          <w:b w:val="0"/>
          <w:color w:val="auto"/>
          <w:u w:val="none"/>
        </w:rPr>
        <w:t>Yes</w:t>
      </w:r>
      <w:r w:rsidR="00470C04">
        <w:rPr>
          <w:rStyle w:val="GapFillchr"/>
          <w:rFonts w:ascii="Arial" w:hAnsi="Arial"/>
          <w:b w:val="0"/>
          <w:color w:val="auto"/>
          <w:u w:val="none"/>
        </w:rPr>
        <w:t xml:space="preserve">. It’s </w:t>
      </w:r>
      <w:r w:rsidR="00DA35C9" w:rsidRPr="00C0620F">
        <w:rPr>
          <w:rStyle w:val="GapFillchr"/>
          <w:rFonts w:ascii="Arial" w:hAnsi="Arial"/>
          <w:bCs/>
          <w:color w:val="auto"/>
          <w:u w:val="none"/>
          <w:vertAlign w:val="superscript"/>
        </w:rPr>
        <w:t>4</w:t>
      </w:r>
      <w:r w:rsidR="00470C04" w:rsidRPr="003F7544">
        <w:rPr>
          <w:rStyle w:val="GapFillchr"/>
          <w:rFonts w:ascii="Arial" w:hAnsi="Arial"/>
          <w:b w:val="0"/>
          <w:color w:val="auto"/>
          <w:u w:val="none"/>
        </w:rPr>
        <w:t>__________</w:t>
      </w:r>
      <w:r w:rsidR="00470C04">
        <w:rPr>
          <w:rStyle w:val="GapFillchr"/>
          <w:rFonts w:ascii="Arial" w:hAnsi="Arial"/>
          <w:b w:val="0"/>
          <w:color w:val="auto"/>
          <w:u w:val="none"/>
        </w:rPr>
        <w:t xml:space="preserve"> a try</w:t>
      </w:r>
      <w:r w:rsidR="007B2EEE">
        <w:rPr>
          <w:rStyle w:val="GapFillchr"/>
          <w:rFonts w:ascii="Arial" w:hAnsi="Arial"/>
          <w:b w:val="0"/>
          <w:color w:val="auto"/>
          <w:u w:val="none"/>
        </w:rPr>
        <w:t xml:space="preserve"> because it often works for me. </w:t>
      </w:r>
    </w:p>
    <w:p w14:paraId="72F5E04B" w14:textId="77777777" w:rsidR="00DA35C9" w:rsidRDefault="00DA35C9" w:rsidP="00826EC5">
      <w:pPr>
        <w:pStyle w:val="TextList"/>
        <w:rPr>
          <w:rStyle w:val="GapFillchr"/>
          <w:rFonts w:ascii="Arial" w:hAnsi="Arial"/>
          <w:b w:val="0"/>
          <w:color w:val="auto"/>
          <w:u w:val="none"/>
        </w:rPr>
      </w:pPr>
    </w:p>
    <w:p w14:paraId="4DB24841" w14:textId="795B3EB2" w:rsidR="00DA35C9" w:rsidRDefault="00DA35C9" w:rsidP="00826EC5">
      <w:pPr>
        <w:pStyle w:val="TextList"/>
        <w:rPr>
          <w:rStyle w:val="GapFillchr"/>
          <w:rFonts w:ascii="Arial" w:hAnsi="Arial"/>
          <w:b w:val="0"/>
          <w:color w:val="auto"/>
          <w:u w:val="none"/>
        </w:rPr>
      </w:pPr>
      <w:r>
        <w:rPr>
          <w:rStyle w:val="GapFillchr"/>
          <w:rFonts w:ascii="Arial" w:hAnsi="Arial"/>
          <w:bCs/>
          <w:color w:val="auto"/>
          <w:u w:val="none"/>
        </w:rPr>
        <w:t>3</w:t>
      </w:r>
    </w:p>
    <w:p w14:paraId="3B297D7A" w14:textId="3411B101" w:rsidR="00DA35C9" w:rsidRDefault="00DA35C9" w:rsidP="00826EC5">
      <w:pPr>
        <w:pStyle w:val="TextList"/>
        <w:rPr>
          <w:rStyle w:val="GapFillchr"/>
          <w:rFonts w:ascii="Arial" w:hAnsi="Arial"/>
          <w:b w:val="0"/>
          <w:color w:val="auto"/>
          <w:u w:val="none"/>
        </w:rPr>
      </w:pPr>
      <w:r>
        <w:rPr>
          <w:rStyle w:val="GapFillchr"/>
          <w:rFonts w:ascii="Arial" w:hAnsi="Arial"/>
          <w:b w:val="0"/>
          <w:color w:val="auto"/>
          <w:u w:val="none"/>
        </w:rPr>
        <w:t xml:space="preserve">A: </w:t>
      </w:r>
      <w:r w:rsidR="00CA18C1">
        <w:rPr>
          <w:rStyle w:val="GapFillchr"/>
          <w:rFonts w:ascii="Arial" w:hAnsi="Arial"/>
          <w:b w:val="0"/>
          <w:color w:val="auto"/>
          <w:u w:val="none"/>
        </w:rPr>
        <w:t>I’ve started the video call</w:t>
      </w:r>
      <w:r w:rsidR="00576D07">
        <w:rPr>
          <w:rStyle w:val="GapFillchr"/>
          <w:rFonts w:ascii="Arial" w:hAnsi="Arial"/>
          <w:b w:val="0"/>
          <w:color w:val="auto"/>
          <w:u w:val="none"/>
        </w:rPr>
        <w:t>,</w:t>
      </w:r>
      <w:r w:rsidR="00CA18C1">
        <w:rPr>
          <w:rStyle w:val="GapFillchr"/>
          <w:rFonts w:ascii="Arial" w:hAnsi="Arial"/>
          <w:b w:val="0"/>
          <w:color w:val="auto"/>
          <w:u w:val="none"/>
        </w:rPr>
        <w:t xml:space="preserve"> but </w:t>
      </w:r>
      <w:r w:rsidR="00DA3980">
        <w:rPr>
          <w:rStyle w:val="GapFillchr"/>
          <w:rFonts w:ascii="Arial" w:hAnsi="Arial"/>
          <w:b w:val="0"/>
          <w:color w:val="auto"/>
          <w:u w:val="none"/>
        </w:rPr>
        <w:t>I don’t think the</w:t>
      </w:r>
      <w:r w:rsidR="00917CA0">
        <w:rPr>
          <w:rStyle w:val="GapFillchr"/>
          <w:rFonts w:ascii="Arial" w:hAnsi="Arial"/>
          <w:b w:val="0"/>
          <w:color w:val="auto"/>
          <w:u w:val="none"/>
        </w:rPr>
        <w:t xml:space="preserve"> others</w:t>
      </w:r>
      <w:r w:rsidR="00DA3980">
        <w:rPr>
          <w:rStyle w:val="GapFillchr"/>
          <w:rFonts w:ascii="Arial" w:hAnsi="Arial"/>
          <w:b w:val="0"/>
          <w:color w:val="auto"/>
          <w:u w:val="none"/>
        </w:rPr>
        <w:t xml:space="preserve"> can </w:t>
      </w:r>
      <w:r w:rsidR="00DA3980" w:rsidRPr="00C0620F">
        <w:rPr>
          <w:rStyle w:val="GapFillchr"/>
          <w:rFonts w:ascii="Arial" w:hAnsi="Arial"/>
          <w:bCs/>
          <w:color w:val="auto"/>
          <w:u w:val="none"/>
          <w:vertAlign w:val="superscript"/>
        </w:rPr>
        <w:t>5</w:t>
      </w:r>
      <w:r w:rsidR="00DA3980" w:rsidRPr="003F7544">
        <w:rPr>
          <w:rStyle w:val="GapFillchr"/>
          <w:rFonts w:ascii="Arial" w:hAnsi="Arial"/>
          <w:b w:val="0"/>
          <w:color w:val="auto"/>
          <w:u w:val="none"/>
        </w:rPr>
        <w:t>__________</w:t>
      </w:r>
      <w:r w:rsidR="00DA3980">
        <w:rPr>
          <w:rStyle w:val="GapFillchr"/>
          <w:rFonts w:ascii="Arial" w:hAnsi="Arial"/>
          <w:b w:val="0"/>
          <w:color w:val="auto"/>
          <w:u w:val="none"/>
        </w:rPr>
        <w:t xml:space="preserve">. </w:t>
      </w:r>
      <w:r w:rsidR="00B247E2">
        <w:rPr>
          <w:rStyle w:val="GapFillchr"/>
          <w:rFonts w:ascii="Arial" w:hAnsi="Arial"/>
          <w:b w:val="0"/>
          <w:color w:val="auto"/>
          <w:u w:val="none"/>
        </w:rPr>
        <w:t xml:space="preserve">They’re all in the waiting room. </w:t>
      </w:r>
    </w:p>
    <w:p w14:paraId="43EC89D8" w14:textId="31B19490" w:rsidR="00917CA0" w:rsidRDefault="00917CA0" w:rsidP="00826EC5">
      <w:pPr>
        <w:pStyle w:val="TextList"/>
        <w:rPr>
          <w:rStyle w:val="GapFillchr"/>
          <w:rFonts w:ascii="Arial" w:hAnsi="Arial"/>
          <w:b w:val="0"/>
          <w:color w:val="auto"/>
          <w:u w:val="none"/>
        </w:rPr>
      </w:pPr>
      <w:r>
        <w:rPr>
          <w:rStyle w:val="GapFillchr"/>
          <w:rFonts w:ascii="Arial" w:hAnsi="Arial"/>
          <w:b w:val="0"/>
          <w:color w:val="auto"/>
          <w:u w:val="none"/>
        </w:rPr>
        <w:t>B:</w:t>
      </w:r>
      <w:r>
        <w:rPr>
          <w:rStyle w:val="GapFillchr"/>
          <w:rFonts w:ascii="Arial" w:hAnsi="Arial"/>
          <w:b w:val="0"/>
          <w:color w:val="auto"/>
          <w:u w:val="none"/>
        </w:rPr>
        <w:tab/>
        <w:t>Use the</w:t>
      </w:r>
      <w:r w:rsidRPr="00C0620F">
        <w:rPr>
          <w:rStyle w:val="GapFillchr"/>
          <w:rFonts w:ascii="Arial" w:hAnsi="Arial"/>
          <w:bCs/>
          <w:color w:val="auto"/>
          <w:u w:val="none"/>
        </w:rPr>
        <w:t xml:space="preserve"> </w:t>
      </w:r>
      <w:r w:rsidR="009B0D78" w:rsidRPr="00C0620F">
        <w:rPr>
          <w:rStyle w:val="GapFillchr"/>
          <w:rFonts w:ascii="Arial" w:hAnsi="Arial"/>
          <w:bCs/>
          <w:color w:val="auto"/>
          <w:u w:val="none"/>
          <w:vertAlign w:val="superscript"/>
        </w:rPr>
        <w:t>6</w:t>
      </w:r>
      <w:r w:rsidRPr="003F7544">
        <w:rPr>
          <w:rStyle w:val="GapFillchr"/>
          <w:rFonts w:ascii="Arial" w:hAnsi="Arial"/>
          <w:b w:val="0"/>
          <w:color w:val="auto"/>
          <w:u w:val="none"/>
        </w:rPr>
        <w:t>__________</w:t>
      </w:r>
      <w:r>
        <w:rPr>
          <w:rStyle w:val="GapFillchr"/>
          <w:rFonts w:ascii="Arial" w:hAnsi="Arial"/>
          <w:b w:val="0"/>
          <w:color w:val="auto"/>
          <w:u w:val="none"/>
        </w:rPr>
        <w:t xml:space="preserve"> to send them a message </w:t>
      </w:r>
      <w:r w:rsidR="009B0D78">
        <w:rPr>
          <w:rStyle w:val="GapFillchr"/>
          <w:rFonts w:ascii="Arial" w:hAnsi="Arial"/>
          <w:b w:val="0"/>
          <w:color w:val="auto"/>
          <w:u w:val="none"/>
        </w:rPr>
        <w:t xml:space="preserve">and see what the problem is. </w:t>
      </w:r>
    </w:p>
    <w:p w14:paraId="246EAC80" w14:textId="77777777" w:rsidR="009B0D78" w:rsidRDefault="009B0D78" w:rsidP="00826EC5">
      <w:pPr>
        <w:pStyle w:val="TextList"/>
        <w:rPr>
          <w:rStyle w:val="GapFillchr"/>
          <w:rFonts w:ascii="Arial" w:hAnsi="Arial"/>
          <w:b w:val="0"/>
          <w:color w:val="auto"/>
          <w:u w:val="none"/>
        </w:rPr>
      </w:pPr>
    </w:p>
    <w:p w14:paraId="6C93681A" w14:textId="4B4BB286" w:rsidR="009B0D78" w:rsidRDefault="009B0D78" w:rsidP="00826EC5">
      <w:pPr>
        <w:pStyle w:val="TextList"/>
        <w:rPr>
          <w:rStyle w:val="GapFillchr"/>
          <w:rFonts w:ascii="Arial" w:hAnsi="Arial"/>
          <w:bCs/>
          <w:color w:val="auto"/>
          <w:u w:val="none"/>
        </w:rPr>
      </w:pPr>
      <w:r>
        <w:rPr>
          <w:rStyle w:val="GapFillchr"/>
          <w:rFonts w:ascii="Arial" w:hAnsi="Arial"/>
          <w:bCs/>
          <w:color w:val="auto"/>
          <w:u w:val="none"/>
        </w:rPr>
        <w:t>4</w:t>
      </w:r>
      <w:r>
        <w:rPr>
          <w:rStyle w:val="GapFillchr"/>
          <w:rFonts w:ascii="Arial" w:hAnsi="Arial"/>
          <w:bCs/>
          <w:color w:val="auto"/>
          <w:u w:val="none"/>
        </w:rPr>
        <w:tab/>
      </w:r>
    </w:p>
    <w:p w14:paraId="5C3C9780" w14:textId="14489C56" w:rsidR="009B0D78" w:rsidRDefault="009B0D78" w:rsidP="00826EC5">
      <w:pPr>
        <w:pStyle w:val="TextList"/>
        <w:rPr>
          <w:rStyle w:val="GapFillchr"/>
          <w:rFonts w:ascii="Arial" w:hAnsi="Arial"/>
          <w:b w:val="0"/>
          <w:color w:val="auto"/>
          <w:u w:val="none"/>
        </w:rPr>
      </w:pPr>
      <w:r>
        <w:rPr>
          <w:rStyle w:val="GapFillchr"/>
          <w:rFonts w:ascii="Arial" w:hAnsi="Arial"/>
          <w:b w:val="0"/>
          <w:color w:val="auto"/>
          <w:u w:val="none"/>
        </w:rPr>
        <w:t>A:</w:t>
      </w:r>
      <w:r>
        <w:rPr>
          <w:rStyle w:val="GapFillchr"/>
          <w:rFonts w:ascii="Arial" w:hAnsi="Arial"/>
          <w:b w:val="0"/>
          <w:color w:val="auto"/>
          <w:u w:val="none"/>
        </w:rPr>
        <w:tab/>
      </w:r>
      <w:r w:rsidR="00D97C99">
        <w:rPr>
          <w:rStyle w:val="GapFillchr"/>
          <w:rFonts w:ascii="Arial" w:hAnsi="Arial"/>
          <w:b w:val="0"/>
          <w:color w:val="auto"/>
          <w:u w:val="none"/>
        </w:rPr>
        <w:t xml:space="preserve">I can’t </w:t>
      </w:r>
      <w:r w:rsidR="00D97C99" w:rsidRPr="00C0620F">
        <w:rPr>
          <w:rStyle w:val="GapFillchr"/>
          <w:rFonts w:ascii="Arial" w:hAnsi="Arial"/>
          <w:bCs/>
          <w:color w:val="auto"/>
          <w:u w:val="none"/>
          <w:vertAlign w:val="superscript"/>
        </w:rPr>
        <w:t>7</w:t>
      </w:r>
      <w:r w:rsidR="00D97C99" w:rsidRPr="003F7544">
        <w:rPr>
          <w:rStyle w:val="GapFillchr"/>
          <w:rFonts w:ascii="Arial" w:hAnsi="Arial"/>
          <w:b w:val="0"/>
          <w:color w:val="auto"/>
          <w:u w:val="none"/>
        </w:rPr>
        <w:t>__________</w:t>
      </w:r>
      <w:r w:rsidR="00D97C99">
        <w:rPr>
          <w:rStyle w:val="GapFillchr"/>
          <w:rFonts w:ascii="Arial" w:hAnsi="Arial"/>
          <w:b w:val="0"/>
          <w:color w:val="auto"/>
          <w:u w:val="none"/>
        </w:rPr>
        <w:t xml:space="preserve"> the camera working</w:t>
      </w:r>
      <w:r w:rsidR="00CC01B1">
        <w:rPr>
          <w:rStyle w:val="GapFillchr"/>
          <w:rFonts w:ascii="Arial" w:hAnsi="Arial"/>
          <w:b w:val="0"/>
          <w:color w:val="auto"/>
          <w:u w:val="none"/>
        </w:rPr>
        <w:t xml:space="preserve">. It’s just a blank screen. </w:t>
      </w:r>
    </w:p>
    <w:p w14:paraId="1B272214" w14:textId="475E5CD4" w:rsidR="00CC01B1" w:rsidRDefault="00CC01B1" w:rsidP="00826EC5">
      <w:pPr>
        <w:pStyle w:val="TextList"/>
        <w:rPr>
          <w:rStyle w:val="GapFillchr"/>
          <w:rFonts w:ascii="Arial" w:hAnsi="Arial"/>
          <w:b w:val="0"/>
          <w:color w:val="auto"/>
          <w:u w:val="none"/>
        </w:rPr>
      </w:pPr>
      <w:r>
        <w:rPr>
          <w:rStyle w:val="GapFillchr"/>
          <w:rFonts w:ascii="Arial" w:hAnsi="Arial"/>
          <w:b w:val="0"/>
          <w:color w:val="auto"/>
          <w:u w:val="none"/>
        </w:rPr>
        <w:t>B:</w:t>
      </w:r>
      <w:r>
        <w:rPr>
          <w:rStyle w:val="GapFillchr"/>
          <w:rFonts w:ascii="Arial" w:hAnsi="Arial"/>
          <w:b w:val="0"/>
          <w:color w:val="auto"/>
          <w:u w:val="none"/>
        </w:rPr>
        <w:tab/>
        <w:t xml:space="preserve">It sometimes </w:t>
      </w:r>
      <w:r w:rsidR="0058084B" w:rsidRPr="00C0620F">
        <w:rPr>
          <w:rStyle w:val="GapFillchr"/>
          <w:rFonts w:ascii="Arial" w:hAnsi="Arial"/>
          <w:bCs/>
          <w:color w:val="auto"/>
          <w:u w:val="none"/>
          <w:vertAlign w:val="superscript"/>
        </w:rPr>
        <w:t>8</w:t>
      </w:r>
      <w:r w:rsidR="0058084B" w:rsidRPr="003F7544">
        <w:rPr>
          <w:rStyle w:val="GapFillchr"/>
          <w:rFonts w:ascii="Arial" w:hAnsi="Arial"/>
          <w:b w:val="0"/>
          <w:color w:val="auto"/>
          <w:u w:val="none"/>
        </w:rPr>
        <w:t>__________</w:t>
      </w:r>
      <w:r w:rsidR="0058084B">
        <w:rPr>
          <w:rStyle w:val="GapFillchr"/>
          <w:rFonts w:ascii="Arial" w:hAnsi="Arial"/>
          <w:b w:val="0"/>
          <w:color w:val="auto"/>
          <w:u w:val="none"/>
        </w:rPr>
        <w:t xml:space="preserve"> </w:t>
      </w:r>
      <w:r>
        <w:rPr>
          <w:rStyle w:val="GapFillchr"/>
          <w:rFonts w:ascii="Arial" w:hAnsi="Arial"/>
          <w:b w:val="0"/>
          <w:color w:val="auto"/>
          <w:u w:val="none"/>
        </w:rPr>
        <w:t xml:space="preserve">if you </w:t>
      </w:r>
      <w:r w:rsidR="00897903">
        <w:rPr>
          <w:rStyle w:val="GapFillchr"/>
          <w:rFonts w:ascii="Arial" w:hAnsi="Arial"/>
          <w:b w:val="0"/>
          <w:color w:val="auto"/>
          <w:u w:val="none"/>
        </w:rPr>
        <w:t xml:space="preserve">restart the computer. </w:t>
      </w:r>
    </w:p>
    <w:p w14:paraId="19238E14" w14:textId="77777777" w:rsidR="0058084B" w:rsidRDefault="0058084B" w:rsidP="00826EC5">
      <w:pPr>
        <w:pStyle w:val="TextList"/>
        <w:rPr>
          <w:rStyle w:val="GapFillchr"/>
          <w:rFonts w:ascii="Arial" w:hAnsi="Arial"/>
          <w:b w:val="0"/>
          <w:color w:val="auto"/>
          <w:u w:val="none"/>
        </w:rPr>
      </w:pPr>
    </w:p>
    <w:p w14:paraId="592DF6C5" w14:textId="07C5D293" w:rsidR="0058084B" w:rsidRDefault="0058084B" w:rsidP="00826EC5">
      <w:pPr>
        <w:pStyle w:val="TextList"/>
        <w:rPr>
          <w:rStyle w:val="GapFillchr"/>
          <w:rFonts w:ascii="Arial" w:hAnsi="Arial"/>
          <w:b w:val="0"/>
          <w:color w:val="auto"/>
          <w:u w:val="none"/>
        </w:rPr>
      </w:pPr>
      <w:r>
        <w:rPr>
          <w:rStyle w:val="GapFillchr"/>
          <w:rFonts w:ascii="Arial" w:hAnsi="Arial"/>
          <w:bCs/>
          <w:color w:val="auto"/>
          <w:u w:val="none"/>
        </w:rPr>
        <w:t>5</w:t>
      </w:r>
      <w:r>
        <w:rPr>
          <w:rStyle w:val="GapFillchr"/>
          <w:rFonts w:ascii="Arial" w:hAnsi="Arial"/>
          <w:bCs/>
          <w:color w:val="auto"/>
          <w:u w:val="none"/>
        </w:rPr>
        <w:tab/>
      </w:r>
    </w:p>
    <w:p w14:paraId="5BC2D60B" w14:textId="08B78653" w:rsidR="0058084B" w:rsidRDefault="0058084B" w:rsidP="00826EC5">
      <w:pPr>
        <w:pStyle w:val="TextList"/>
        <w:rPr>
          <w:rStyle w:val="GapFillchr"/>
          <w:rFonts w:ascii="Arial" w:hAnsi="Arial"/>
          <w:b w:val="0"/>
          <w:color w:val="auto"/>
          <w:u w:val="none"/>
        </w:rPr>
      </w:pPr>
      <w:r>
        <w:rPr>
          <w:rStyle w:val="GapFillchr"/>
          <w:rFonts w:ascii="Arial" w:hAnsi="Arial"/>
          <w:b w:val="0"/>
          <w:color w:val="auto"/>
          <w:u w:val="none"/>
        </w:rPr>
        <w:t>A:</w:t>
      </w:r>
      <w:r>
        <w:rPr>
          <w:rStyle w:val="GapFillchr"/>
          <w:rFonts w:ascii="Arial" w:hAnsi="Arial"/>
          <w:b w:val="0"/>
          <w:color w:val="auto"/>
          <w:u w:val="none"/>
        </w:rPr>
        <w:tab/>
      </w:r>
      <w:r w:rsidR="0078415D">
        <w:rPr>
          <w:rStyle w:val="GapFillchr"/>
          <w:rFonts w:ascii="Arial" w:hAnsi="Arial"/>
          <w:b w:val="0"/>
          <w:color w:val="auto"/>
          <w:u w:val="none"/>
        </w:rPr>
        <w:t xml:space="preserve">The sound isn’t </w:t>
      </w:r>
      <w:r w:rsidR="0078415D" w:rsidRPr="00C0620F">
        <w:rPr>
          <w:rStyle w:val="GapFillchr"/>
          <w:rFonts w:ascii="Arial" w:hAnsi="Arial"/>
          <w:bCs/>
          <w:color w:val="auto"/>
          <w:u w:val="none"/>
          <w:vertAlign w:val="superscript"/>
        </w:rPr>
        <w:t>9</w:t>
      </w:r>
      <w:r w:rsidR="0078415D" w:rsidRPr="003F7544">
        <w:rPr>
          <w:rStyle w:val="GapFillchr"/>
          <w:rFonts w:ascii="Arial" w:hAnsi="Arial"/>
          <w:b w:val="0"/>
          <w:color w:val="auto"/>
          <w:u w:val="none"/>
        </w:rPr>
        <w:t>__________</w:t>
      </w:r>
      <w:r w:rsidR="0078415D">
        <w:rPr>
          <w:rStyle w:val="GapFillchr"/>
          <w:rFonts w:ascii="Arial" w:hAnsi="Arial"/>
          <w:b w:val="0"/>
          <w:color w:val="auto"/>
          <w:u w:val="none"/>
        </w:rPr>
        <w:t xml:space="preserve"> again. She can’t hear me speaking. </w:t>
      </w:r>
    </w:p>
    <w:p w14:paraId="25837C19" w14:textId="47065079" w:rsidR="00C62E12" w:rsidRPr="00760A4A" w:rsidRDefault="0078415D" w:rsidP="00585E16">
      <w:pPr>
        <w:pStyle w:val="TextList"/>
        <w:rPr>
          <w:rStyle w:val="GapFillchr"/>
          <w:rFonts w:ascii="Arial" w:hAnsi="Arial"/>
          <w:b w:val="0"/>
          <w:color w:val="auto"/>
          <w:u w:val="none"/>
        </w:rPr>
      </w:pPr>
      <w:r>
        <w:rPr>
          <w:rStyle w:val="GapFillchr"/>
          <w:rFonts w:ascii="Arial" w:hAnsi="Arial"/>
          <w:b w:val="0"/>
          <w:color w:val="auto"/>
          <w:u w:val="none"/>
        </w:rPr>
        <w:t>B:</w:t>
      </w:r>
      <w:r>
        <w:rPr>
          <w:rStyle w:val="GapFillchr"/>
          <w:rFonts w:ascii="Arial" w:hAnsi="Arial"/>
          <w:b w:val="0"/>
          <w:color w:val="auto"/>
          <w:u w:val="none"/>
        </w:rPr>
        <w:tab/>
        <w:t xml:space="preserve">You need to </w:t>
      </w:r>
      <w:r w:rsidRPr="00C0620F">
        <w:rPr>
          <w:rStyle w:val="GapFillchr"/>
          <w:rFonts w:ascii="Arial" w:hAnsi="Arial"/>
          <w:bCs/>
          <w:color w:val="auto"/>
          <w:u w:val="none"/>
          <w:vertAlign w:val="superscript"/>
        </w:rPr>
        <w:t>10</w:t>
      </w:r>
      <w:r w:rsidRPr="003F7544">
        <w:rPr>
          <w:rStyle w:val="GapFillchr"/>
          <w:rFonts w:ascii="Arial" w:hAnsi="Arial"/>
          <w:b w:val="0"/>
          <w:color w:val="auto"/>
          <w:u w:val="none"/>
        </w:rPr>
        <w:t>__________</w:t>
      </w:r>
      <w:r>
        <w:rPr>
          <w:rStyle w:val="GapFillchr"/>
          <w:rFonts w:ascii="Arial" w:hAnsi="Arial"/>
          <w:b w:val="0"/>
          <w:color w:val="auto"/>
          <w:u w:val="none"/>
        </w:rPr>
        <w:t xml:space="preserve"> the microphone. You’ve got it turned off. </w:t>
      </w:r>
    </w:p>
    <w:p w14:paraId="726B419C" w14:textId="7F3956CF" w:rsidR="00883BD2" w:rsidRPr="00760A4A" w:rsidRDefault="00883BD2" w:rsidP="00883BD2">
      <w:pPr>
        <w:pStyle w:val="ScoreBox"/>
      </w:pPr>
      <w:r w:rsidRPr="00760A4A">
        <w:rPr>
          <w:rStyle w:val="GapFillchr"/>
          <w:rFonts w:ascii="Arial" w:hAnsi="Arial"/>
          <w:b/>
          <w:color w:val="auto"/>
          <w:u w:val="none"/>
        </w:rPr>
        <w:t xml:space="preserve">        </w:t>
      </w:r>
      <w:r w:rsidRPr="00760A4A">
        <w:t>/10</w:t>
      </w:r>
    </w:p>
    <w:p w14:paraId="397902C0" w14:textId="77777777" w:rsidR="00883BD2" w:rsidRPr="00760A4A" w:rsidRDefault="00883BD2" w:rsidP="00C0620F">
      <w:pPr>
        <w:pStyle w:val="ScoreBox"/>
      </w:pPr>
    </w:p>
    <w:p w14:paraId="0BA2777E" w14:textId="26D03352" w:rsidR="00E365C8" w:rsidRDefault="006F2205" w:rsidP="00E365C8">
      <w:pPr>
        <w:pStyle w:val="ScoreBox"/>
      </w:pPr>
      <w:r w:rsidRPr="00760A4A">
        <w:rPr>
          <w:rStyle w:val="GapFillchr"/>
          <w:rFonts w:ascii="Arial" w:hAnsi="Arial"/>
          <w:b/>
          <w:color w:val="auto"/>
          <w:u w:val="none"/>
        </w:rPr>
        <w:t>Total:</w:t>
      </w:r>
      <w:r w:rsidR="00E365C8" w:rsidRPr="00760A4A">
        <w:rPr>
          <w:rStyle w:val="GapFillchr"/>
          <w:rFonts w:ascii="Arial" w:hAnsi="Arial"/>
          <w:b/>
          <w:color w:val="auto"/>
          <w:u w:val="none"/>
        </w:rPr>
        <w:t xml:space="preserve">        </w:t>
      </w:r>
      <w:r w:rsidR="00E365C8" w:rsidRPr="00760A4A">
        <w:t>/50</w:t>
      </w:r>
    </w:p>
    <w:p w14:paraId="21851759" w14:textId="77777777" w:rsidR="007F07A8" w:rsidRDefault="007F07A8" w:rsidP="004B3BC3">
      <w:pPr>
        <w:pStyle w:val="ScoreBox"/>
      </w:pPr>
    </w:p>
    <w:p w14:paraId="09DD69E8" w14:textId="77777777" w:rsidR="00FD1158" w:rsidRDefault="00FD1158" w:rsidP="004B3BC3">
      <w:pPr>
        <w:pStyle w:val="ScoreBox"/>
      </w:pPr>
    </w:p>
    <w:p w14:paraId="0E34A215" w14:textId="77777777" w:rsidR="00FD1158" w:rsidRDefault="00FD1158" w:rsidP="004B3BC3">
      <w:pPr>
        <w:pStyle w:val="ScoreBox"/>
      </w:pPr>
    </w:p>
    <w:p w14:paraId="143AA6F8" w14:textId="77777777" w:rsidR="00FD1158" w:rsidRDefault="00FD1158" w:rsidP="004B3BC3">
      <w:pPr>
        <w:pStyle w:val="ScoreBox"/>
      </w:pPr>
    </w:p>
    <w:p w14:paraId="4D62468A" w14:textId="1659D3BC" w:rsidR="00760A4A" w:rsidRDefault="00760A4A" w:rsidP="008E1DD7">
      <w:pPr>
        <w:pStyle w:val="Text"/>
      </w:pPr>
      <w:r>
        <w:br w:type="page"/>
      </w:r>
    </w:p>
    <w:p w14:paraId="23F1F01C" w14:textId="77777777" w:rsidR="00983738" w:rsidRPr="00D3308C" w:rsidRDefault="00983738" w:rsidP="00983738">
      <w:pPr>
        <w:pStyle w:val="HeadUnit"/>
      </w:pPr>
      <w:r w:rsidRPr="00D3308C">
        <w:lastRenderedPageBreak/>
        <w:t>Part B • Listening, Reading and Writing</w:t>
      </w:r>
    </w:p>
    <w:p w14:paraId="13952BFB" w14:textId="77777777" w:rsidR="00983738" w:rsidRPr="00D3308C" w:rsidRDefault="00983738" w:rsidP="00983738">
      <w:pPr>
        <w:pStyle w:val="HeadASection"/>
      </w:pPr>
      <w:r w:rsidRPr="00D3308C">
        <w:t>LISTENING</w:t>
      </w:r>
    </w:p>
    <w:p w14:paraId="5CC4EC70" w14:textId="03EC07CF" w:rsidR="00983738" w:rsidRDefault="00983738" w:rsidP="00C0620F">
      <w:pPr>
        <w:pStyle w:val="Rubric"/>
        <w:spacing w:after="120"/>
        <w:ind w:left="227" w:hanging="227"/>
      </w:pPr>
      <w:r>
        <w:t>1</w:t>
      </w:r>
      <w:r w:rsidR="00EE4AE5">
        <w:tab/>
      </w:r>
      <w:r>
        <w:t xml:space="preserve">[Audio UT5.01] Listen to an interview with someone who works in social work. Tick the topics which are mentioned. </w:t>
      </w:r>
    </w:p>
    <w:p w14:paraId="09AF5DA2" w14:textId="68CA6F71" w:rsidR="00983738" w:rsidRDefault="00983738" w:rsidP="00983738">
      <w:pPr>
        <w:pStyle w:val="TextList"/>
      </w:pPr>
      <w:r>
        <w:rPr>
          <w:b/>
          <w:bCs/>
        </w:rPr>
        <w:t>1</w:t>
      </w:r>
      <w:r>
        <w:t xml:space="preserve"> </w:t>
      </w:r>
      <w:r>
        <w:tab/>
        <w:t>The value of social work in society</w:t>
      </w:r>
      <w:r w:rsidR="00ED0CBB">
        <w:t xml:space="preserve"> </w:t>
      </w:r>
      <w:r>
        <w:t xml:space="preserve">___ </w:t>
      </w:r>
    </w:p>
    <w:p w14:paraId="27A7B445" w14:textId="77777777" w:rsidR="00983738" w:rsidRDefault="00983738" w:rsidP="00983738">
      <w:pPr>
        <w:pStyle w:val="TextList"/>
      </w:pPr>
      <w:r>
        <w:rPr>
          <w:b/>
          <w:bCs/>
        </w:rPr>
        <w:t>2</w:t>
      </w:r>
      <w:r>
        <w:t xml:space="preserve"> </w:t>
      </w:r>
      <w:r>
        <w:tab/>
        <w:t xml:space="preserve">The amount of time Jason spent in banking ___ </w:t>
      </w:r>
    </w:p>
    <w:p w14:paraId="67BB792E" w14:textId="77777777" w:rsidR="00983738" w:rsidRDefault="00983738" w:rsidP="00983738">
      <w:pPr>
        <w:pStyle w:val="TextList"/>
      </w:pPr>
      <w:r>
        <w:rPr>
          <w:b/>
          <w:bCs/>
        </w:rPr>
        <w:t>3</w:t>
      </w:r>
      <w:r>
        <w:t xml:space="preserve"> </w:t>
      </w:r>
      <w:r>
        <w:tab/>
        <w:t xml:space="preserve">Why Jason wasn’t motivated in his banking job ___ </w:t>
      </w:r>
    </w:p>
    <w:p w14:paraId="1E24C9CE" w14:textId="77777777" w:rsidR="00983738" w:rsidRDefault="00983738" w:rsidP="00983738">
      <w:pPr>
        <w:pStyle w:val="TextList"/>
      </w:pPr>
      <w:r>
        <w:rPr>
          <w:b/>
          <w:bCs/>
        </w:rPr>
        <w:t>4</w:t>
      </w:r>
      <w:r>
        <w:t xml:space="preserve"> </w:t>
      </w:r>
      <w:r>
        <w:tab/>
        <w:t xml:space="preserve">When Jason graduated from university ___ </w:t>
      </w:r>
    </w:p>
    <w:p w14:paraId="045EB37D" w14:textId="77777777" w:rsidR="00983738" w:rsidRDefault="00983738" w:rsidP="00983738">
      <w:pPr>
        <w:pStyle w:val="TextList"/>
      </w:pPr>
      <w:r>
        <w:rPr>
          <w:b/>
          <w:bCs/>
        </w:rPr>
        <w:t>5</w:t>
      </w:r>
      <w:r>
        <w:t xml:space="preserve"> </w:t>
      </w:r>
      <w:r>
        <w:tab/>
        <w:t xml:space="preserve">Why the people Jason works with need help ___ </w:t>
      </w:r>
    </w:p>
    <w:p w14:paraId="4018791C" w14:textId="77777777" w:rsidR="00983738" w:rsidRDefault="00983738" w:rsidP="00983738">
      <w:pPr>
        <w:pStyle w:val="TextList"/>
      </w:pPr>
      <w:r>
        <w:rPr>
          <w:b/>
          <w:bCs/>
        </w:rPr>
        <w:t>6</w:t>
      </w:r>
      <w:r>
        <w:rPr>
          <w:b/>
          <w:bCs/>
        </w:rPr>
        <w:tab/>
      </w:r>
      <w:r>
        <w:t xml:space="preserve">Important aspects of a social worker’s character ___ </w:t>
      </w:r>
    </w:p>
    <w:p w14:paraId="05EAF194" w14:textId="77777777" w:rsidR="00983738" w:rsidRDefault="00983738" w:rsidP="00983738">
      <w:pPr>
        <w:pStyle w:val="TextList"/>
      </w:pPr>
      <w:r>
        <w:rPr>
          <w:b/>
          <w:bCs/>
        </w:rPr>
        <w:t>7</w:t>
      </w:r>
      <w:r>
        <w:rPr>
          <w:b/>
          <w:bCs/>
        </w:rPr>
        <w:tab/>
      </w:r>
      <w:r>
        <w:t xml:space="preserve">How Jason hopes to go into business in future ___ </w:t>
      </w:r>
    </w:p>
    <w:p w14:paraId="21427C68" w14:textId="77777777" w:rsidR="00983738" w:rsidRDefault="00983738" w:rsidP="00983738">
      <w:pPr>
        <w:pStyle w:val="ScoreBox"/>
      </w:pPr>
      <w:r w:rsidRPr="00D11903">
        <w:rPr>
          <w:rStyle w:val="GapFillchr"/>
          <w:u w:val="none"/>
        </w:rPr>
        <w:t xml:space="preserve">        </w:t>
      </w:r>
      <w:r>
        <w:t>/7</w:t>
      </w:r>
    </w:p>
    <w:p w14:paraId="39223823" w14:textId="77777777" w:rsidR="00ED0CBB" w:rsidRDefault="00ED0CBB" w:rsidP="00983738">
      <w:pPr>
        <w:pStyle w:val="ScoreBox"/>
      </w:pPr>
    </w:p>
    <w:p w14:paraId="0EAB59C2" w14:textId="5701714A" w:rsidR="00983738" w:rsidRDefault="00983738" w:rsidP="00C0620F">
      <w:pPr>
        <w:pStyle w:val="Rubric"/>
        <w:spacing w:after="120"/>
        <w:ind w:left="227" w:hanging="227"/>
      </w:pPr>
      <w:r>
        <w:t>2</w:t>
      </w:r>
      <w:r w:rsidR="00EE4AE5">
        <w:tab/>
      </w:r>
      <w:r>
        <w:t xml:space="preserve">[Audio UT5.01] Listen again. </w:t>
      </w:r>
      <w:r w:rsidR="00EE4AE5">
        <w:t>Are</w:t>
      </w:r>
      <w:r>
        <w:t xml:space="preserve"> the statements </w:t>
      </w:r>
      <w:r w:rsidR="00EE4AE5">
        <w:br/>
      </w:r>
      <w:r w:rsidR="000E2DD2">
        <w:t>True (T) or False (F)?</w:t>
      </w:r>
    </w:p>
    <w:p w14:paraId="5E9F0EE3" w14:textId="77777777" w:rsidR="00983738" w:rsidRPr="008D10DA" w:rsidRDefault="00983738" w:rsidP="00983738">
      <w:pPr>
        <w:pStyle w:val="TextList"/>
        <w:rPr>
          <w:bCs/>
        </w:rPr>
      </w:pPr>
      <w:r w:rsidRPr="008D10DA">
        <w:rPr>
          <w:b/>
        </w:rPr>
        <w:t xml:space="preserve">1 </w:t>
      </w:r>
      <w:r w:rsidRPr="008D10DA">
        <w:rPr>
          <w:b/>
        </w:rPr>
        <w:tab/>
      </w:r>
      <w:r w:rsidRPr="008D10DA">
        <w:rPr>
          <w:bCs/>
        </w:rPr>
        <w:t xml:space="preserve">Jason believes that we need to focus more on personal happiness. </w:t>
      </w:r>
      <w:r w:rsidRPr="00752B9E">
        <w:rPr>
          <w:b/>
        </w:rPr>
        <w:t xml:space="preserve">T </w:t>
      </w:r>
      <w:r w:rsidRPr="00C0620F">
        <w:rPr>
          <w:bCs/>
        </w:rPr>
        <w:t xml:space="preserve">/ </w:t>
      </w:r>
      <w:r w:rsidRPr="00752B9E">
        <w:rPr>
          <w:b/>
        </w:rPr>
        <w:t>F</w:t>
      </w:r>
    </w:p>
    <w:p w14:paraId="170B0923" w14:textId="77777777" w:rsidR="00983738" w:rsidRPr="008D10DA" w:rsidRDefault="00983738" w:rsidP="00983738">
      <w:pPr>
        <w:pStyle w:val="TextList"/>
        <w:rPr>
          <w:bCs/>
        </w:rPr>
      </w:pPr>
      <w:r w:rsidRPr="008D10DA">
        <w:rPr>
          <w:b/>
        </w:rPr>
        <w:t>2</w:t>
      </w:r>
      <w:r w:rsidRPr="008D10DA">
        <w:rPr>
          <w:b/>
        </w:rPr>
        <w:tab/>
      </w:r>
      <w:r w:rsidRPr="008D10DA">
        <w:rPr>
          <w:bCs/>
        </w:rPr>
        <w:t xml:space="preserve">Jason had some financial difficulties when he finished university. </w:t>
      </w:r>
      <w:r w:rsidRPr="00752B9E">
        <w:rPr>
          <w:b/>
        </w:rPr>
        <w:t>T</w:t>
      </w:r>
      <w:r w:rsidRPr="00C0620F">
        <w:rPr>
          <w:bCs/>
        </w:rPr>
        <w:t xml:space="preserve"> /</w:t>
      </w:r>
      <w:r w:rsidRPr="00752B9E">
        <w:rPr>
          <w:b/>
        </w:rPr>
        <w:t xml:space="preserve"> F</w:t>
      </w:r>
    </w:p>
    <w:p w14:paraId="1D6A420F" w14:textId="77777777" w:rsidR="00983738" w:rsidRPr="00752B9E" w:rsidRDefault="00983738" w:rsidP="00983738">
      <w:pPr>
        <w:pStyle w:val="TextList"/>
        <w:rPr>
          <w:b/>
        </w:rPr>
      </w:pPr>
      <w:r w:rsidRPr="008D10DA">
        <w:rPr>
          <w:b/>
        </w:rPr>
        <w:t>3</w:t>
      </w:r>
      <w:r w:rsidRPr="008D10DA">
        <w:rPr>
          <w:b/>
        </w:rPr>
        <w:tab/>
      </w:r>
      <w:r w:rsidRPr="008D10DA">
        <w:rPr>
          <w:bCs/>
        </w:rPr>
        <w:t>Jason though</w:t>
      </w:r>
      <w:r>
        <w:rPr>
          <w:bCs/>
        </w:rPr>
        <w:t>t</w:t>
      </w:r>
      <w:r w:rsidRPr="008D10DA">
        <w:rPr>
          <w:bCs/>
        </w:rPr>
        <w:t xml:space="preserve"> there were a lack of career opportunities in banking. </w:t>
      </w:r>
      <w:r w:rsidRPr="00752B9E">
        <w:rPr>
          <w:b/>
        </w:rPr>
        <w:t>T</w:t>
      </w:r>
      <w:r w:rsidRPr="00C0620F">
        <w:rPr>
          <w:bCs/>
        </w:rPr>
        <w:t xml:space="preserve"> /</w:t>
      </w:r>
      <w:r w:rsidRPr="00752B9E">
        <w:rPr>
          <w:b/>
        </w:rPr>
        <w:t xml:space="preserve"> F</w:t>
      </w:r>
    </w:p>
    <w:p w14:paraId="1074F1B9" w14:textId="77777777" w:rsidR="00983738" w:rsidRPr="008D10DA" w:rsidRDefault="00983738" w:rsidP="00983738">
      <w:pPr>
        <w:pStyle w:val="TextList"/>
        <w:rPr>
          <w:bCs/>
        </w:rPr>
      </w:pPr>
      <w:r w:rsidRPr="008D10DA">
        <w:rPr>
          <w:b/>
        </w:rPr>
        <w:t>4</w:t>
      </w:r>
      <w:r w:rsidRPr="008D10DA">
        <w:rPr>
          <w:b/>
        </w:rPr>
        <w:tab/>
      </w:r>
      <w:r w:rsidRPr="008D10DA">
        <w:rPr>
          <w:bCs/>
        </w:rPr>
        <w:t xml:space="preserve">Jason’s studied a master’s degree in social work at university. </w:t>
      </w:r>
      <w:r w:rsidRPr="00752B9E">
        <w:rPr>
          <w:b/>
        </w:rPr>
        <w:t xml:space="preserve">T </w:t>
      </w:r>
      <w:r w:rsidRPr="00C0620F">
        <w:rPr>
          <w:bCs/>
        </w:rPr>
        <w:t>/</w:t>
      </w:r>
      <w:r w:rsidRPr="00752B9E">
        <w:rPr>
          <w:b/>
        </w:rPr>
        <w:t xml:space="preserve"> F</w:t>
      </w:r>
    </w:p>
    <w:p w14:paraId="716A097D" w14:textId="77777777" w:rsidR="00983738" w:rsidRPr="008D10DA" w:rsidRDefault="00983738" w:rsidP="00983738">
      <w:pPr>
        <w:pStyle w:val="TextList"/>
        <w:rPr>
          <w:bCs/>
        </w:rPr>
      </w:pPr>
      <w:r w:rsidRPr="008D10DA">
        <w:rPr>
          <w:b/>
        </w:rPr>
        <w:t>5</w:t>
      </w:r>
      <w:r w:rsidRPr="008D10DA">
        <w:rPr>
          <w:b/>
        </w:rPr>
        <w:tab/>
      </w:r>
      <w:r w:rsidRPr="008D10DA">
        <w:rPr>
          <w:bCs/>
        </w:rPr>
        <w:t xml:space="preserve">Jason had the opportunity to experience social work while he was training. </w:t>
      </w:r>
      <w:r w:rsidRPr="00752B9E">
        <w:rPr>
          <w:b/>
        </w:rPr>
        <w:t>T</w:t>
      </w:r>
      <w:r w:rsidRPr="00C0620F">
        <w:rPr>
          <w:bCs/>
        </w:rPr>
        <w:t xml:space="preserve"> /</w:t>
      </w:r>
      <w:r w:rsidRPr="00752B9E">
        <w:rPr>
          <w:b/>
        </w:rPr>
        <w:t xml:space="preserve"> F</w:t>
      </w:r>
    </w:p>
    <w:p w14:paraId="0BFB04F6" w14:textId="77777777" w:rsidR="00983738" w:rsidRPr="008D10DA" w:rsidRDefault="00983738" w:rsidP="00983738">
      <w:pPr>
        <w:pStyle w:val="TextList"/>
        <w:rPr>
          <w:bCs/>
        </w:rPr>
      </w:pPr>
      <w:r w:rsidRPr="008D10DA">
        <w:rPr>
          <w:b/>
        </w:rPr>
        <w:t>6</w:t>
      </w:r>
      <w:r w:rsidRPr="008D10DA">
        <w:rPr>
          <w:b/>
        </w:rPr>
        <w:tab/>
      </w:r>
      <w:r w:rsidRPr="008D10DA">
        <w:rPr>
          <w:bCs/>
        </w:rPr>
        <w:t xml:space="preserve">Jason only works with clients who are recovering from operations. </w:t>
      </w:r>
      <w:r w:rsidRPr="00752B9E">
        <w:rPr>
          <w:b/>
        </w:rPr>
        <w:t>T</w:t>
      </w:r>
      <w:r w:rsidRPr="00C0620F">
        <w:rPr>
          <w:bCs/>
        </w:rPr>
        <w:t xml:space="preserve"> /</w:t>
      </w:r>
      <w:r w:rsidRPr="00752B9E">
        <w:rPr>
          <w:b/>
        </w:rPr>
        <w:t xml:space="preserve"> F</w:t>
      </w:r>
    </w:p>
    <w:p w14:paraId="37FA1148" w14:textId="77777777" w:rsidR="00983738" w:rsidRPr="00752B9E" w:rsidRDefault="00983738" w:rsidP="00983738">
      <w:pPr>
        <w:pStyle w:val="TextList"/>
        <w:rPr>
          <w:b/>
        </w:rPr>
      </w:pPr>
      <w:r w:rsidRPr="008D10DA">
        <w:rPr>
          <w:b/>
        </w:rPr>
        <w:t>7</w:t>
      </w:r>
      <w:r w:rsidRPr="008D10DA">
        <w:rPr>
          <w:b/>
        </w:rPr>
        <w:tab/>
      </w:r>
      <w:r w:rsidRPr="008D10DA">
        <w:rPr>
          <w:bCs/>
        </w:rPr>
        <w:t xml:space="preserve">Jason says social workers have to deal with a large amount of work. </w:t>
      </w:r>
      <w:r w:rsidRPr="00752B9E">
        <w:rPr>
          <w:b/>
        </w:rPr>
        <w:t xml:space="preserve">T </w:t>
      </w:r>
      <w:r w:rsidRPr="00C0620F">
        <w:rPr>
          <w:bCs/>
        </w:rPr>
        <w:t xml:space="preserve">/ </w:t>
      </w:r>
      <w:r w:rsidRPr="00752B9E">
        <w:rPr>
          <w:b/>
        </w:rPr>
        <w:t>F</w:t>
      </w:r>
    </w:p>
    <w:p w14:paraId="0F75CEAD" w14:textId="77777777" w:rsidR="00983738" w:rsidRDefault="00983738" w:rsidP="00983738">
      <w:pPr>
        <w:pStyle w:val="TextList"/>
        <w:rPr>
          <w:bCs/>
        </w:rPr>
      </w:pPr>
      <w:r w:rsidRPr="008D10DA">
        <w:rPr>
          <w:b/>
        </w:rPr>
        <w:t>8</w:t>
      </w:r>
      <w:r w:rsidRPr="008D10DA">
        <w:rPr>
          <w:b/>
        </w:rPr>
        <w:tab/>
      </w:r>
      <w:r w:rsidRPr="008D10DA">
        <w:rPr>
          <w:bCs/>
        </w:rPr>
        <w:t xml:space="preserve">Jason has thought about establishing his own company. </w:t>
      </w:r>
      <w:r w:rsidRPr="00752B9E">
        <w:rPr>
          <w:b/>
        </w:rPr>
        <w:t xml:space="preserve">T </w:t>
      </w:r>
      <w:r w:rsidRPr="00C0620F">
        <w:rPr>
          <w:bCs/>
        </w:rPr>
        <w:t>/</w:t>
      </w:r>
      <w:r w:rsidRPr="00752B9E">
        <w:rPr>
          <w:b/>
        </w:rPr>
        <w:t xml:space="preserve"> F</w:t>
      </w:r>
    </w:p>
    <w:p w14:paraId="35867C52" w14:textId="77777777" w:rsidR="00983738" w:rsidRDefault="00983738" w:rsidP="00983738">
      <w:pPr>
        <w:pStyle w:val="ScoreBox"/>
      </w:pPr>
      <w:r w:rsidRPr="00D11903">
        <w:rPr>
          <w:rStyle w:val="GapFillchr"/>
          <w:u w:val="none"/>
        </w:rPr>
        <w:t xml:space="preserve">        </w:t>
      </w:r>
      <w:r>
        <w:t>/8</w:t>
      </w:r>
    </w:p>
    <w:p w14:paraId="035C157B" w14:textId="77777777" w:rsidR="00983738" w:rsidRPr="00C0620F" w:rsidRDefault="00983738" w:rsidP="00C0620F">
      <w:pPr>
        <w:pStyle w:val="ScoreBox"/>
        <w:rPr>
          <w:highlight w:val="yellow"/>
        </w:rPr>
      </w:pPr>
    </w:p>
    <w:p w14:paraId="7EB0D24B" w14:textId="77777777" w:rsidR="00983738" w:rsidRPr="00D044EC" w:rsidRDefault="00983738" w:rsidP="00983738">
      <w:pPr>
        <w:pStyle w:val="HeadASection"/>
      </w:pPr>
      <w:r w:rsidRPr="00D044EC">
        <w:t>READING</w:t>
      </w:r>
    </w:p>
    <w:p w14:paraId="60807371" w14:textId="0F41DC2C" w:rsidR="00983738" w:rsidRPr="00D044EC" w:rsidRDefault="00983738" w:rsidP="00C0620F">
      <w:pPr>
        <w:pStyle w:val="Rubric"/>
        <w:ind w:left="227" w:hanging="227"/>
      </w:pPr>
      <w:r w:rsidRPr="00D044EC">
        <w:t>3</w:t>
      </w:r>
      <w:r w:rsidR="00EE4AE5">
        <w:tab/>
      </w:r>
      <w:r w:rsidRPr="00D044EC">
        <w:t>Read the article</w:t>
      </w:r>
      <w:r>
        <w:t xml:space="preserve"> about interviews that went wrong</w:t>
      </w:r>
      <w:r w:rsidRPr="00D044EC">
        <w:t xml:space="preserve">. Match the statements </w:t>
      </w:r>
      <w:r>
        <w:t>(</w:t>
      </w:r>
      <w:r w:rsidRPr="00D044EC">
        <w:t>1</w:t>
      </w:r>
      <w:r>
        <w:t>–</w:t>
      </w:r>
      <w:r w:rsidRPr="00D044EC">
        <w:t>5</w:t>
      </w:r>
      <w:r>
        <w:t>)</w:t>
      </w:r>
      <w:r w:rsidRPr="00D044EC">
        <w:t xml:space="preserve"> with the people in the article (A</w:t>
      </w:r>
      <w:r>
        <w:t>–</w:t>
      </w:r>
      <w:r w:rsidRPr="00D044EC">
        <w:t>E).</w:t>
      </w:r>
    </w:p>
    <w:p w14:paraId="3AD99AFB" w14:textId="77777777" w:rsidR="00983738" w:rsidRDefault="00983738" w:rsidP="00983738">
      <w:pPr>
        <w:pStyle w:val="TextList"/>
      </w:pPr>
      <w:r w:rsidRPr="0022651D">
        <w:rPr>
          <w:b/>
          <w:bCs/>
        </w:rPr>
        <w:t>1</w:t>
      </w:r>
      <w:r>
        <w:rPr>
          <w:b/>
          <w:bCs/>
        </w:rPr>
        <w:tab/>
      </w:r>
      <w:r>
        <w:t xml:space="preserve">I had to interview someone with no experience of the job they had applied for. ___ </w:t>
      </w:r>
    </w:p>
    <w:p w14:paraId="491B5C5C" w14:textId="77777777" w:rsidR="00983738" w:rsidRDefault="00983738" w:rsidP="00983738">
      <w:pPr>
        <w:pStyle w:val="TextList"/>
      </w:pPr>
      <w:r>
        <w:rPr>
          <w:b/>
          <w:bCs/>
        </w:rPr>
        <w:t>2</w:t>
      </w:r>
      <w:r>
        <w:rPr>
          <w:b/>
          <w:bCs/>
        </w:rPr>
        <w:tab/>
      </w:r>
      <w:r>
        <w:t xml:space="preserve">I interviewed someone who hadn`t been completely honest. ___ </w:t>
      </w:r>
    </w:p>
    <w:p w14:paraId="39B312B5" w14:textId="77777777" w:rsidR="00983738" w:rsidRDefault="00983738" w:rsidP="00983738">
      <w:pPr>
        <w:pStyle w:val="TextList"/>
      </w:pPr>
      <w:r>
        <w:rPr>
          <w:b/>
          <w:bCs/>
        </w:rPr>
        <w:t>3</w:t>
      </w:r>
      <w:r>
        <w:rPr>
          <w:b/>
          <w:bCs/>
        </w:rPr>
        <w:tab/>
      </w:r>
      <w:r>
        <w:t xml:space="preserve">I had to deal with a technical problem during an interview. ___ </w:t>
      </w:r>
    </w:p>
    <w:p w14:paraId="25E18911" w14:textId="6CA8488B" w:rsidR="00983738" w:rsidRDefault="00983738" w:rsidP="00983738">
      <w:pPr>
        <w:pStyle w:val="TextList"/>
      </w:pPr>
      <w:r>
        <w:rPr>
          <w:b/>
          <w:bCs/>
        </w:rPr>
        <w:t>4</w:t>
      </w:r>
      <w:r>
        <w:rPr>
          <w:b/>
          <w:bCs/>
        </w:rPr>
        <w:tab/>
      </w:r>
      <w:r>
        <w:t xml:space="preserve">I </w:t>
      </w:r>
      <w:r w:rsidR="00F1065A">
        <w:t>experimented</w:t>
      </w:r>
      <w:r>
        <w:t xml:space="preserve"> with a new way of doing interviews. ___ </w:t>
      </w:r>
    </w:p>
    <w:p w14:paraId="58540673" w14:textId="77777777" w:rsidR="00983738" w:rsidRPr="00850101" w:rsidRDefault="00983738" w:rsidP="00983738">
      <w:pPr>
        <w:pStyle w:val="TextList"/>
      </w:pPr>
      <w:r>
        <w:rPr>
          <w:b/>
          <w:bCs/>
        </w:rPr>
        <w:t>5</w:t>
      </w:r>
      <w:r>
        <w:rPr>
          <w:b/>
          <w:bCs/>
        </w:rPr>
        <w:tab/>
      </w:r>
      <w:r>
        <w:t xml:space="preserve">I had briefly met the candidate before the interview took place. ___ </w:t>
      </w:r>
    </w:p>
    <w:p w14:paraId="2A88493D" w14:textId="77777777" w:rsidR="00983738" w:rsidRDefault="00983738" w:rsidP="00983738">
      <w:pPr>
        <w:pStyle w:val="ScoreBox"/>
      </w:pPr>
      <w:r w:rsidRPr="00D044EC">
        <w:rPr>
          <w:rStyle w:val="GapFillchr"/>
          <w:rFonts w:ascii="Arial" w:hAnsi="Arial"/>
          <w:b/>
          <w:color w:val="auto"/>
          <w:u w:val="none"/>
        </w:rPr>
        <w:t xml:space="preserve">        </w:t>
      </w:r>
      <w:r w:rsidRPr="00D044EC">
        <w:t>/5</w:t>
      </w:r>
    </w:p>
    <w:p w14:paraId="496E6C5F" w14:textId="77777777" w:rsidR="00983738" w:rsidRDefault="00983738" w:rsidP="00983738">
      <w:pPr>
        <w:pStyle w:val="ScoreBox"/>
      </w:pPr>
    </w:p>
    <w:p w14:paraId="2C404FBB" w14:textId="77777777" w:rsidR="00983738" w:rsidRDefault="00983738" w:rsidP="00983738">
      <w:pPr>
        <w:pStyle w:val="ScoreBox"/>
      </w:pPr>
    </w:p>
    <w:p w14:paraId="3A3F7CE5" w14:textId="77777777" w:rsidR="00983738" w:rsidRDefault="00983738" w:rsidP="00983738">
      <w:pPr>
        <w:pStyle w:val="ScoreBox"/>
      </w:pPr>
    </w:p>
    <w:p w14:paraId="18843044" w14:textId="77777777" w:rsidR="00983738" w:rsidRPr="00CB5CB6" w:rsidRDefault="00983738" w:rsidP="00F275E4">
      <w:pPr>
        <w:pStyle w:val="ReadingHead"/>
        <w:shd w:val="clear" w:color="auto" w:fill="F2F2F2" w:themeFill="background1" w:themeFillShade="F2"/>
      </w:pPr>
      <w:r w:rsidRPr="00CB5CB6">
        <w:t xml:space="preserve">When interviews go wrong … </w:t>
      </w:r>
    </w:p>
    <w:p w14:paraId="223C4E43" w14:textId="77777777" w:rsidR="00983738" w:rsidRDefault="00983738" w:rsidP="00F275E4">
      <w:pPr>
        <w:pStyle w:val="ReadingText"/>
        <w:shd w:val="clear" w:color="auto" w:fill="F2F2F2" w:themeFill="background1" w:themeFillShade="F2"/>
        <w:jc w:val="center"/>
        <w:rPr>
          <w:i/>
          <w:iCs/>
        </w:rPr>
      </w:pPr>
      <w:r w:rsidRPr="00CB5CB6">
        <w:rPr>
          <w:i/>
          <w:iCs/>
        </w:rPr>
        <w:t>Five managers tell us about interviews that didn’t go as expected.</w:t>
      </w:r>
    </w:p>
    <w:p w14:paraId="7E932499" w14:textId="3857D8D4" w:rsidR="00983738" w:rsidRPr="006A0A10" w:rsidRDefault="00983738" w:rsidP="00F275E4">
      <w:pPr>
        <w:pStyle w:val="ReadingText"/>
        <w:shd w:val="clear" w:color="auto" w:fill="F2F2F2" w:themeFill="background1" w:themeFillShade="F2"/>
        <w:rPr>
          <w:b/>
          <w:bCs/>
        </w:rPr>
      </w:pPr>
      <w:r w:rsidRPr="006A0A10">
        <w:rPr>
          <w:b/>
          <w:bCs/>
        </w:rPr>
        <w:t xml:space="preserve">A </w:t>
      </w:r>
      <w:r w:rsidR="008D5396">
        <w:rPr>
          <w:b/>
          <w:bCs/>
        </w:rPr>
        <w:t xml:space="preserve"> </w:t>
      </w:r>
      <w:r w:rsidRPr="006A0A10">
        <w:rPr>
          <w:b/>
          <w:bCs/>
        </w:rPr>
        <w:t>Anna</w:t>
      </w:r>
    </w:p>
    <w:p w14:paraId="6DEFEDA0" w14:textId="55BEDFD5" w:rsidR="00983738" w:rsidRDefault="00983738" w:rsidP="00F275E4">
      <w:pPr>
        <w:pStyle w:val="ReadingText"/>
        <w:shd w:val="clear" w:color="auto" w:fill="F2F2F2" w:themeFill="background1" w:themeFillShade="F2"/>
      </w:pPr>
      <w:r>
        <w:t>I’d been on a training course to learn new interview techniques so I was looking forward to trying them out in an interview. Up to that point, I’d always asked quite positive questions</w:t>
      </w:r>
      <w:r w:rsidR="00F1065A">
        <w:t>,</w:t>
      </w:r>
      <w:r>
        <w:t xml:space="preserve"> but this time I was going ask questions like, ‘What’s your worst quality?’ I was expecting the candidate to say ‘I work too hard’ or something like that. However, he suddenly looked angry and said, ‘I find it difficult to control my temper,’ before saying that my question wasn’t appropriate. I felt a bit uncomfortable, but at least my new technique had worked. I obviously wasn’t going to employ this man after his response. </w:t>
      </w:r>
    </w:p>
    <w:p w14:paraId="287C10A2" w14:textId="77777777" w:rsidR="00983738" w:rsidRPr="00E050EB" w:rsidRDefault="00983738" w:rsidP="00F275E4">
      <w:pPr>
        <w:pStyle w:val="ReadingText"/>
        <w:shd w:val="clear" w:color="auto" w:fill="F2F2F2" w:themeFill="background1" w:themeFillShade="F2"/>
        <w:rPr>
          <w:i/>
          <w:iCs/>
        </w:rPr>
      </w:pPr>
    </w:p>
    <w:p w14:paraId="3A96D3EB" w14:textId="1D262159" w:rsidR="00983738" w:rsidRPr="00CB5CB6" w:rsidRDefault="00983738" w:rsidP="00F275E4">
      <w:pPr>
        <w:pStyle w:val="ReadingText"/>
        <w:shd w:val="clear" w:color="auto" w:fill="F2F2F2" w:themeFill="background1" w:themeFillShade="F2"/>
      </w:pPr>
      <w:r w:rsidRPr="001B4340">
        <w:rPr>
          <w:b/>
          <w:bCs/>
        </w:rPr>
        <w:t xml:space="preserve">B </w:t>
      </w:r>
      <w:r w:rsidR="008D5396">
        <w:rPr>
          <w:b/>
          <w:bCs/>
        </w:rPr>
        <w:t xml:space="preserve"> </w:t>
      </w:r>
      <w:r w:rsidRPr="001B4340">
        <w:rPr>
          <w:b/>
          <w:bCs/>
        </w:rPr>
        <w:t>Nao</w:t>
      </w:r>
      <w:r w:rsidR="00EE4AE5">
        <w:rPr>
          <w:b/>
          <w:bCs/>
        </w:rPr>
        <w:t>m</w:t>
      </w:r>
      <w:r w:rsidRPr="001B4340">
        <w:rPr>
          <w:b/>
          <w:bCs/>
        </w:rPr>
        <w:t>i</w:t>
      </w:r>
      <w:r>
        <w:t xml:space="preserve"> </w:t>
      </w:r>
    </w:p>
    <w:p w14:paraId="474CB9A2" w14:textId="77777777" w:rsidR="00983738" w:rsidRDefault="00983738" w:rsidP="00F275E4">
      <w:pPr>
        <w:pStyle w:val="ReadingText"/>
        <w:shd w:val="clear" w:color="auto" w:fill="F2F2F2" w:themeFill="background1" w:themeFillShade="F2"/>
      </w:pPr>
      <w:r>
        <w:t xml:space="preserve">I work for a recruitment agency and I was interviewing candidates to work as a gardener for the city council.  My manager had given me a list of people to interview so I hadn’t chosen them myself. It was a mistake not to check their application forms first, though, because the first guy who came in was completely unsuitable. He had loads of qualifications and he’d been working in banking for ages, but he’d never done any gardening in his life. He told me he didn’t even own any plants. He’d just become fed up with banking and wanted to switch career. There was no way I could offer him the job, though. </w:t>
      </w:r>
    </w:p>
    <w:p w14:paraId="657A5ED4" w14:textId="77777777" w:rsidR="00983738" w:rsidRDefault="00983738" w:rsidP="00F275E4">
      <w:pPr>
        <w:pStyle w:val="ReadingText"/>
        <w:shd w:val="clear" w:color="auto" w:fill="F2F2F2" w:themeFill="background1" w:themeFillShade="F2"/>
        <w:rPr>
          <w:i/>
          <w:iCs/>
        </w:rPr>
      </w:pPr>
    </w:p>
    <w:p w14:paraId="2294E932" w14:textId="5ADA0F20" w:rsidR="00983738" w:rsidRPr="00E55195" w:rsidRDefault="00983738" w:rsidP="00F275E4">
      <w:pPr>
        <w:pStyle w:val="ReadingText"/>
        <w:shd w:val="clear" w:color="auto" w:fill="F2F2F2" w:themeFill="background1" w:themeFillShade="F2"/>
        <w:rPr>
          <w:b/>
          <w:bCs/>
        </w:rPr>
      </w:pPr>
      <w:r w:rsidRPr="00E55195">
        <w:rPr>
          <w:b/>
          <w:bCs/>
        </w:rPr>
        <w:t xml:space="preserve">C </w:t>
      </w:r>
      <w:r w:rsidR="008D5396">
        <w:rPr>
          <w:b/>
          <w:bCs/>
        </w:rPr>
        <w:t xml:space="preserve"> </w:t>
      </w:r>
      <w:r w:rsidRPr="00E55195">
        <w:rPr>
          <w:b/>
          <w:bCs/>
        </w:rPr>
        <w:t xml:space="preserve">Aisha </w:t>
      </w:r>
    </w:p>
    <w:p w14:paraId="45C2F882" w14:textId="77777777" w:rsidR="00983738" w:rsidRDefault="00983738" w:rsidP="00F275E4">
      <w:pPr>
        <w:pStyle w:val="ReadingText"/>
        <w:shd w:val="clear" w:color="auto" w:fill="F2F2F2" w:themeFill="background1" w:themeFillShade="F2"/>
      </w:pPr>
      <w:r>
        <w:t xml:space="preserve">I’d been interviewing people all afternoon so I went to get a coffee before my last interview. I’d just stepped away from the machine when a woman bumped into me and the coffee went flying. Luckily, it wasn’t too hot because I was covered in it. The woman apologised, but I was so upset that I ignored her and rushed off to clean myself up. By the time I’d finished, I had to start the interview. But guess what? The candidate was the woman who’d spilt my coffee just moments earlier. She could hardly look at me during the interview. </w:t>
      </w:r>
    </w:p>
    <w:p w14:paraId="63C468CB" w14:textId="77777777" w:rsidR="00983738" w:rsidRDefault="00983738" w:rsidP="00F275E4">
      <w:pPr>
        <w:pStyle w:val="ReadingText"/>
        <w:shd w:val="clear" w:color="auto" w:fill="F2F2F2" w:themeFill="background1" w:themeFillShade="F2"/>
      </w:pPr>
    </w:p>
    <w:p w14:paraId="00F51E39" w14:textId="7A831683" w:rsidR="00983738" w:rsidRPr="002D61C5" w:rsidRDefault="00983738" w:rsidP="00F275E4">
      <w:pPr>
        <w:pStyle w:val="ReadingText"/>
        <w:shd w:val="clear" w:color="auto" w:fill="F2F2F2" w:themeFill="background1" w:themeFillShade="F2"/>
        <w:rPr>
          <w:b/>
          <w:bCs/>
        </w:rPr>
      </w:pPr>
      <w:r w:rsidRPr="002D61C5">
        <w:rPr>
          <w:b/>
          <w:bCs/>
        </w:rPr>
        <w:t xml:space="preserve">D </w:t>
      </w:r>
      <w:r w:rsidR="008D5396">
        <w:rPr>
          <w:b/>
          <w:bCs/>
        </w:rPr>
        <w:t xml:space="preserve"> </w:t>
      </w:r>
      <w:r w:rsidRPr="002D61C5">
        <w:rPr>
          <w:b/>
          <w:bCs/>
        </w:rPr>
        <w:t xml:space="preserve">Patrick </w:t>
      </w:r>
    </w:p>
    <w:p w14:paraId="56952874" w14:textId="0AE13F4C" w:rsidR="00983738" w:rsidRPr="00493BDD" w:rsidRDefault="00983738" w:rsidP="00F275E4">
      <w:pPr>
        <w:pStyle w:val="ReadingText"/>
        <w:shd w:val="clear" w:color="auto" w:fill="F2F2F2" w:themeFill="background1" w:themeFillShade="F2"/>
      </w:pPr>
      <w:r>
        <w:t xml:space="preserve">As global human resources manager, I interview people in different locations around the world. </w:t>
      </w:r>
      <w:r w:rsidRPr="00493BDD">
        <w:t xml:space="preserve"> </w:t>
      </w:r>
      <w:r>
        <w:t xml:space="preserve">On one occasion, I’d organised an interview with someone in Singapore, which I was going to do in a video call. I’d already sent them an invite and I just had to start the call. The thing is that I’d just had a meeting with colleagues and we’d been playing with the animated backgrounds. When I started the video call for the interview, the same animated background appeared. It was like a 1970s disco with flashing lights and I couldn’t work out how to turn it off. The candidate seemed to think it was pretty funny, but I was totally embarrassed. </w:t>
      </w:r>
    </w:p>
    <w:p w14:paraId="333DC960" w14:textId="77777777" w:rsidR="00983738" w:rsidRPr="0003370E" w:rsidRDefault="00983738" w:rsidP="00F275E4">
      <w:pPr>
        <w:pStyle w:val="ReadingText"/>
        <w:shd w:val="clear" w:color="auto" w:fill="F2F2F2" w:themeFill="background1" w:themeFillShade="F2"/>
        <w:rPr>
          <w:highlight w:val="yellow"/>
        </w:rPr>
      </w:pPr>
      <w:r>
        <w:rPr>
          <w:highlight w:val="yellow"/>
        </w:rPr>
        <w:t xml:space="preserve"> </w:t>
      </w:r>
    </w:p>
    <w:p w14:paraId="64634802" w14:textId="1203A245" w:rsidR="00983738" w:rsidRPr="00553331" w:rsidRDefault="00983738" w:rsidP="00F275E4">
      <w:pPr>
        <w:pStyle w:val="ReadingText"/>
        <w:shd w:val="clear" w:color="auto" w:fill="F2F2F2" w:themeFill="background1" w:themeFillShade="F2"/>
        <w:rPr>
          <w:b/>
          <w:bCs/>
        </w:rPr>
      </w:pPr>
      <w:r w:rsidRPr="00553331">
        <w:rPr>
          <w:b/>
          <w:bCs/>
        </w:rPr>
        <w:t xml:space="preserve">E </w:t>
      </w:r>
      <w:r w:rsidR="008D5396">
        <w:rPr>
          <w:b/>
          <w:bCs/>
        </w:rPr>
        <w:t xml:space="preserve"> </w:t>
      </w:r>
      <w:r w:rsidRPr="00553331">
        <w:rPr>
          <w:b/>
          <w:bCs/>
        </w:rPr>
        <w:t>Ruby</w:t>
      </w:r>
    </w:p>
    <w:p w14:paraId="4FCE504A" w14:textId="77777777" w:rsidR="00983738" w:rsidRPr="00CB5CB6" w:rsidRDefault="00983738" w:rsidP="00F275E4">
      <w:pPr>
        <w:pStyle w:val="ReadingText"/>
        <w:shd w:val="clear" w:color="auto" w:fill="F2F2F2" w:themeFill="background1" w:themeFillShade="F2"/>
      </w:pPr>
      <w:r w:rsidRPr="00CB5CB6">
        <w:t xml:space="preserve">As the HR officer in </w:t>
      </w:r>
      <w:r>
        <w:t xml:space="preserve">a </w:t>
      </w:r>
      <w:r w:rsidRPr="00CB5CB6">
        <w:t xml:space="preserve">publishing company, I’d been asked to find a junior editor. It’s a well-known publishing company and it was a good </w:t>
      </w:r>
      <w:r>
        <w:t>chance</w:t>
      </w:r>
      <w:r w:rsidRPr="00CB5CB6">
        <w:t xml:space="preserve"> for someone to advance their career. The first woman I interviewed had been working for another publisher according to her CV, which I was </w:t>
      </w:r>
      <w:r>
        <w:t>optimistic</w:t>
      </w:r>
      <w:r w:rsidRPr="00CB5CB6">
        <w:t xml:space="preserve"> about. At first she came across well, and I was starting to think she was the right person for the job. But when I asked about her role with the other publisher, she look</w:t>
      </w:r>
      <w:r>
        <w:t>ed</w:t>
      </w:r>
      <w:r w:rsidRPr="00CB5CB6">
        <w:t xml:space="preserve"> uncomfortable. By the time I’d finished asking </w:t>
      </w:r>
      <w:r>
        <w:t>my</w:t>
      </w:r>
      <w:r w:rsidRPr="00CB5CB6">
        <w:t xml:space="preserve"> questions, it was clear that she hadn’t worked there at all. </w:t>
      </w:r>
    </w:p>
    <w:p w14:paraId="2A53CD35" w14:textId="5BF99AE1" w:rsidR="00983738" w:rsidRPr="00D044EC" w:rsidRDefault="00983738" w:rsidP="00C0620F">
      <w:pPr>
        <w:pStyle w:val="Rubric"/>
        <w:ind w:left="227" w:hanging="227"/>
      </w:pPr>
      <w:r w:rsidRPr="00D044EC">
        <w:lastRenderedPageBreak/>
        <w:t>4</w:t>
      </w:r>
      <w:r w:rsidR="00EE4AE5">
        <w:tab/>
      </w:r>
      <w:r w:rsidRPr="00D044EC">
        <w:t xml:space="preserve">Read the article again. </w:t>
      </w:r>
      <w:r w:rsidR="00EE4AE5">
        <w:t>Are</w:t>
      </w:r>
      <w:r w:rsidRPr="00D044EC">
        <w:t xml:space="preserve"> the statements</w:t>
      </w:r>
      <w:r w:rsidR="000E2DD2">
        <w:t xml:space="preserve"> True (T) or False (F)?</w:t>
      </w:r>
    </w:p>
    <w:p w14:paraId="6BF44118" w14:textId="77777777" w:rsidR="00983738" w:rsidRPr="00447789" w:rsidRDefault="00983738" w:rsidP="00983738">
      <w:pPr>
        <w:pStyle w:val="TextList"/>
      </w:pPr>
      <w:r w:rsidRPr="00447789">
        <w:rPr>
          <w:b/>
          <w:bCs/>
        </w:rPr>
        <w:t>1</w:t>
      </w:r>
      <w:r w:rsidRPr="00447789">
        <w:rPr>
          <w:b/>
          <w:bCs/>
        </w:rPr>
        <w:tab/>
      </w:r>
      <w:r w:rsidRPr="00447789">
        <w:t xml:space="preserve">Anna had decided to use positive interview questions on this occasion. </w:t>
      </w:r>
      <w:r w:rsidRPr="00752B9E">
        <w:rPr>
          <w:b/>
          <w:bCs/>
        </w:rPr>
        <w:t>T</w:t>
      </w:r>
      <w:r w:rsidRPr="00C0620F">
        <w:t xml:space="preserve"> /</w:t>
      </w:r>
      <w:r w:rsidRPr="00752B9E">
        <w:rPr>
          <w:b/>
          <w:bCs/>
        </w:rPr>
        <w:t xml:space="preserve"> F</w:t>
      </w:r>
    </w:p>
    <w:p w14:paraId="14722391" w14:textId="77777777" w:rsidR="00983738" w:rsidRPr="00447789" w:rsidRDefault="00983738" w:rsidP="00983738">
      <w:pPr>
        <w:pStyle w:val="TextList"/>
      </w:pPr>
      <w:r w:rsidRPr="00447789">
        <w:rPr>
          <w:b/>
          <w:bCs/>
        </w:rPr>
        <w:t>2</w:t>
      </w:r>
      <w:r w:rsidRPr="00447789">
        <w:rPr>
          <w:b/>
          <w:bCs/>
        </w:rPr>
        <w:tab/>
      </w:r>
      <w:r w:rsidRPr="00447789">
        <w:t xml:space="preserve">Anna was satisfied with the results of her new interview technique. </w:t>
      </w:r>
      <w:r w:rsidRPr="00752B9E">
        <w:rPr>
          <w:b/>
          <w:bCs/>
        </w:rPr>
        <w:t>T</w:t>
      </w:r>
      <w:r w:rsidRPr="00C0620F">
        <w:t xml:space="preserve"> /</w:t>
      </w:r>
      <w:r w:rsidRPr="00752B9E">
        <w:rPr>
          <w:b/>
          <w:bCs/>
        </w:rPr>
        <w:t xml:space="preserve"> F</w:t>
      </w:r>
    </w:p>
    <w:p w14:paraId="79CB303D" w14:textId="795B24B9" w:rsidR="00983738" w:rsidRPr="00447789" w:rsidRDefault="00983738" w:rsidP="00983738">
      <w:pPr>
        <w:pStyle w:val="TextList"/>
      </w:pPr>
      <w:r w:rsidRPr="00447789">
        <w:rPr>
          <w:b/>
          <w:bCs/>
        </w:rPr>
        <w:t>3</w:t>
      </w:r>
      <w:r w:rsidRPr="00447789">
        <w:rPr>
          <w:b/>
          <w:bCs/>
        </w:rPr>
        <w:tab/>
      </w:r>
      <w:r w:rsidRPr="00447789">
        <w:t>Nao</w:t>
      </w:r>
      <w:r w:rsidR="00EE4AE5">
        <w:t>m</w:t>
      </w:r>
      <w:r w:rsidRPr="00447789">
        <w:t xml:space="preserve">i thinks it would have been better to check the candidates’ application forms </w:t>
      </w:r>
      <w:r w:rsidR="00052758">
        <w:t>s</w:t>
      </w:r>
      <w:r w:rsidRPr="00447789">
        <w:t xml:space="preserve">he had been given. </w:t>
      </w:r>
      <w:r w:rsidRPr="00752B9E">
        <w:rPr>
          <w:b/>
          <w:bCs/>
        </w:rPr>
        <w:t xml:space="preserve">T </w:t>
      </w:r>
      <w:r w:rsidRPr="00C0620F">
        <w:t xml:space="preserve">/ </w:t>
      </w:r>
      <w:r w:rsidRPr="00752B9E">
        <w:rPr>
          <w:b/>
          <w:bCs/>
        </w:rPr>
        <w:t>F</w:t>
      </w:r>
      <w:r w:rsidRPr="00447789">
        <w:t xml:space="preserve"> </w:t>
      </w:r>
    </w:p>
    <w:p w14:paraId="030687B4" w14:textId="389CB7DE" w:rsidR="00983738" w:rsidRPr="00447789" w:rsidRDefault="00983738" w:rsidP="00983738">
      <w:pPr>
        <w:pStyle w:val="TextList"/>
      </w:pPr>
      <w:r w:rsidRPr="00447789">
        <w:rPr>
          <w:b/>
          <w:bCs/>
        </w:rPr>
        <w:t>4</w:t>
      </w:r>
      <w:r w:rsidRPr="00447789">
        <w:rPr>
          <w:b/>
          <w:bCs/>
        </w:rPr>
        <w:tab/>
      </w:r>
      <w:r w:rsidRPr="00447789">
        <w:t>Nao</w:t>
      </w:r>
      <w:r w:rsidR="00EE4AE5">
        <w:t>m</w:t>
      </w:r>
      <w:r w:rsidRPr="00447789">
        <w:t xml:space="preserve">i spoke to a candidate who wanted to advance his career in banking. </w:t>
      </w:r>
      <w:r w:rsidRPr="00752B9E">
        <w:rPr>
          <w:b/>
          <w:bCs/>
        </w:rPr>
        <w:t xml:space="preserve">T </w:t>
      </w:r>
      <w:r w:rsidRPr="00C0620F">
        <w:t>/</w:t>
      </w:r>
      <w:r w:rsidRPr="00752B9E">
        <w:rPr>
          <w:b/>
          <w:bCs/>
        </w:rPr>
        <w:t xml:space="preserve"> F</w:t>
      </w:r>
    </w:p>
    <w:p w14:paraId="2C90BB77" w14:textId="77777777" w:rsidR="00983738" w:rsidRPr="00447789" w:rsidRDefault="00983738" w:rsidP="00983738">
      <w:pPr>
        <w:pStyle w:val="TextList"/>
      </w:pPr>
      <w:r w:rsidRPr="00447789">
        <w:rPr>
          <w:b/>
          <w:bCs/>
        </w:rPr>
        <w:t>5</w:t>
      </w:r>
      <w:r w:rsidRPr="00447789">
        <w:rPr>
          <w:b/>
          <w:bCs/>
        </w:rPr>
        <w:tab/>
      </w:r>
      <w:r w:rsidRPr="00447789">
        <w:t xml:space="preserve">Aisha had gone for a coffee before spending the afternoon interviewing people. </w:t>
      </w:r>
      <w:r w:rsidRPr="00752B9E">
        <w:rPr>
          <w:b/>
          <w:bCs/>
        </w:rPr>
        <w:t xml:space="preserve">T </w:t>
      </w:r>
      <w:r w:rsidRPr="00C0620F">
        <w:t>/</w:t>
      </w:r>
      <w:r w:rsidRPr="00752B9E">
        <w:rPr>
          <w:b/>
          <w:bCs/>
        </w:rPr>
        <w:t xml:space="preserve"> F</w:t>
      </w:r>
    </w:p>
    <w:p w14:paraId="47748B1D" w14:textId="77777777" w:rsidR="00983738" w:rsidRPr="00447789" w:rsidRDefault="00983738" w:rsidP="00983738">
      <w:pPr>
        <w:pStyle w:val="TextList"/>
      </w:pPr>
      <w:r w:rsidRPr="00447789">
        <w:rPr>
          <w:b/>
          <w:bCs/>
        </w:rPr>
        <w:t>6</w:t>
      </w:r>
      <w:r w:rsidRPr="00447789">
        <w:rPr>
          <w:b/>
          <w:bCs/>
        </w:rPr>
        <w:tab/>
      </w:r>
      <w:r w:rsidRPr="00447789">
        <w:t xml:space="preserve">Aisha had time to clean herself before the interview started. </w:t>
      </w:r>
      <w:r w:rsidRPr="00752B9E">
        <w:rPr>
          <w:b/>
          <w:bCs/>
        </w:rPr>
        <w:t xml:space="preserve">T </w:t>
      </w:r>
      <w:r w:rsidRPr="00C0620F">
        <w:t xml:space="preserve">/ </w:t>
      </w:r>
      <w:r w:rsidRPr="00752B9E">
        <w:rPr>
          <w:b/>
          <w:bCs/>
        </w:rPr>
        <w:t>F</w:t>
      </w:r>
    </w:p>
    <w:p w14:paraId="5D09C1EF" w14:textId="77777777" w:rsidR="00983738" w:rsidRPr="00752B9E" w:rsidRDefault="00983738" w:rsidP="00983738">
      <w:pPr>
        <w:pStyle w:val="TextList"/>
        <w:rPr>
          <w:b/>
          <w:bCs/>
        </w:rPr>
      </w:pPr>
      <w:r w:rsidRPr="00447789">
        <w:rPr>
          <w:b/>
          <w:bCs/>
        </w:rPr>
        <w:t>7</w:t>
      </w:r>
      <w:r w:rsidRPr="00447789">
        <w:rPr>
          <w:b/>
          <w:bCs/>
        </w:rPr>
        <w:tab/>
      </w:r>
      <w:r w:rsidRPr="00447789">
        <w:t xml:space="preserve">Patrick was working in Singapore when he had to do the interview. </w:t>
      </w:r>
      <w:r w:rsidRPr="00752B9E">
        <w:rPr>
          <w:b/>
          <w:bCs/>
        </w:rPr>
        <w:t>T</w:t>
      </w:r>
      <w:r w:rsidRPr="00C0620F">
        <w:t xml:space="preserve"> /</w:t>
      </w:r>
      <w:r w:rsidRPr="00752B9E">
        <w:rPr>
          <w:b/>
          <w:bCs/>
        </w:rPr>
        <w:t xml:space="preserve"> F</w:t>
      </w:r>
    </w:p>
    <w:p w14:paraId="5A61C4F7" w14:textId="77777777" w:rsidR="00983738" w:rsidRPr="00447789" w:rsidRDefault="00983738" w:rsidP="00983738">
      <w:pPr>
        <w:pStyle w:val="TextList"/>
      </w:pPr>
      <w:r w:rsidRPr="00447789">
        <w:rPr>
          <w:b/>
          <w:bCs/>
        </w:rPr>
        <w:t>8</w:t>
      </w:r>
      <w:r w:rsidRPr="00447789">
        <w:rPr>
          <w:b/>
          <w:bCs/>
        </w:rPr>
        <w:tab/>
      </w:r>
      <w:r w:rsidRPr="00447789">
        <w:t xml:space="preserve">Patrick was unable to remove the animated background from the video call. </w:t>
      </w:r>
      <w:r w:rsidRPr="00752B9E">
        <w:rPr>
          <w:b/>
          <w:bCs/>
        </w:rPr>
        <w:t xml:space="preserve">T </w:t>
      </w:r>
      <w:r w:rsidRPr="00C0620F">
        <w:t>/</w:t>
      </w:r>
      <w:r w:rsidRPr="00752B9E">
        <w:rPr>
          <w:b/>
          <w:bCs/>
        </w:rPr>
        <w:t xml:space="preserve"> F</w:t>
      </w:r>
    </w:p>
    <w:p w14:paraId="73CE1B15" w14:textId="77777777" w:rsidR="00983738" w:rsidRPr="00447789" w:rsidRDefault="00983738" w:rsidP="00983738">
      <w:pPr>
        <w:pStyle w:val="TextList"/>
      </w:pPr>
      <w:r w:rsidRPr="00447789">
        <w:rPr>
          <w:b/>
          <w:bCs/>
        </w:rPr>
        <w:t>9</w:t>
      </w:r>
      <w:r w:rsidRPr="00447789">
        <w:rPr>
          <w:b/>
          <w:bCs/>
        </w:rPr>
        <w:tab/>
      </w:r>
      <w:r w:rsidRPr="00447789">
        <w:t xml:space="preserve">Ruby thought that the junior editor role could help someone develop their career. </w:t>
      </w:r>
      <w:r w:rsidRPr="00752B9E">
        <w:rPr>
          <w:b/>
          <w:bCs/>
        </w:rPr>
        <w:t xml:space="preserve">T </w:t>
      </w:r>
      <w:r w:rsidRPr="00C0620F">
        <w:t>/</w:t>
      </w:r>
      <w:r w:rsidRPr="00752B9E">
        <w:rPr>
          <w:b/>
          <w:bCs/>
        </w:rPr>
        <w:t xml:space="preserve"> F</w:t>
      </w:r>
    </w:p>
    <w:p w14:paraId="44F1EF49" w14:textId="77777777" w:rsidR="00983738" w:rsidRPr="009743BB" w:rsidRDefault="00983738" w:rsidP="00983738">
      <w:pPr>
        <w:pStyle w:val="TextList"/>
      </w:pPr>
      <w:r w:rsidRPr="00447789">
        <w:rPr>
          <w:b/>
          <w:bCs/>
        </w:rPr>
        <w:t>10</w:t>
      </w:r>
      <w:r w:rsidRPr="00447789">
        <w:rPr>
          <w:b/>
          <w:bCs/>
        </w:rPr>
        <w:tab/>
      </w:r>
      <w:r w:rsidRPr="00447789">
        <w:t xml:space="preserve">Ruby remained optimistic during the whole interview. </w:t>
      </w:r>
      <w:r w:rsidRPr="00447789">
        <w:br/>
      </w:r>
      <w:r w:rsidRPr="00752B9E">
        <w:rPr>
          <w:b/>
          <w:bCs/>
        </w:rPr>
        <w:t xml:space="preserve">T </w:t>
      </w:r>
      <w:r w:rsidRPr="00C0620F">
        <w:t>/</w:t>
      </w:r>
      <w:r w:rsidRPr="00752B9E">
        <w:rPr>
          <w:b/>
          <w:bCs/>
        </w:rPr>
        <w:t xml:space="preserve"> F</w:t>
      </w:r>
    </w:p>
    <w:p w14:paraId="1075AAB3" w14:textId="77777777" w:rsidR="00983738" w:rsidRPr="008F5D11" w:rsidRDefault="00983738" w:rsidP="00983738">
      <w:pPr>
        <w:pStyle w:val="ScoreBox"/>
      </w:pPr>
      <w:r w:rsidRPr="008F5D11">
        <w:rPr>
          <w:rStyle w:val="GapFillchr"/>
          <w:rFonts w:ascii="Arial" w:hAnsi="Arial"/>
          <w:b/>
          <w:color w:val="auto"/>
          <w:u w:val="none"/>
        </w:rPr>
        <w:t xml:space="preserve">        </w:t>
      </w:r>
      <w:r w:rsidRPr="008F5D11">
        <w:t>/10</w:t>
      </w:r>
    </w:p>
    <w:p w14:paraId="0D224D14" w14:textId="77777777" w:rsidR="00983738" w:rsidRPr="002E4F93" w:rsidRDefault="00983738" w:rsidP="00C0620F">
      <w:pPr>
        <w:pStyle w:val="ScoreBox"/>
        <w:rPr>
          <w:highlight w:val="yellow"/>
        </w:rPr>
      </w:pPr>
    </w:p>
    <w:p w14:paraId="70D07ABE" w14:textId="77777777" w:rsidR="00ED0CBB" w:rsidRPr="002E4F93" w:rsidRDefault="00ED0CBB" w:rsidP="00C0620F">
      <w:pPr>
        <w:pStyle w:val="ScoreBox"/>
        <w:rPr>
          <w:highlight w:val="yellow"/>
        </w:rPr>
      </w:pPr>
    </w:p>
    <w:p w14:paraId="0901B7AC" w14:textId="77777777" w:rsidR="00ED0CBB" w:rsidRPr="002E4F93" w:rsidRDefault="00ED0CBB" w:rsidP="00C0620F">
      <w:pPr>
        <w:pStyle w:val="ScoreBox"/>
        <w:rPr>
          <w:highlight w:val="yellow"/>
        </w:rPr>
      </w:pPr>
    </w:p>
    <w:p w14:paraId="21F003A6" w14:textId="77777777" w:rsidR="00ED0CBB" w:rsidRPr="002E4F93" w:rsidRDefault="00ED0CBB" w:rsidP="00C0620F">
      <w:pPr>
        <w:pStyle w:val="ScoreBox"/>
        <w:rPr>
          <w:highlight w:val="yellow"/>
        </w:rPr>
      </w:pPr>
    </w:p>
    <w:p w14:paraId="0FC8B9B2" w14:textId="77777777" w:rsidR="00ED0CBB" w:rsidRPr="002E4F93" w:rsidRDefault="00ED0CBB" w:rsidP="00C0620F">
      <w:pPr>
        <w:pStyle w:val="ScoreBox"/>
        <w:rPr>
          <w:highlight w:val="yellow"/>
        </w:rPr>
      </w:pPr>
    </w:p>
    <w:p w14:paraId="22889298" w14:textId="77777777" w:rsidR="00ED0CBB" w:rsidRPr="002E4F93" w:rsidRDefault="00ED0CBB" w:rsidP="00C0620F">
      <w:pPr>
        <w:pStyle w:val="ScoreBox"/>
        <w:rPr>
          <w:highlight w:val="yellow"/>
        </w:rPr>
      </w:pPr>
    </w:p>
    <w:p w14:paraId="6C6C9C25" w14:textId="77777777" w:rsidR="00ED0CBB" w:rsidRPr="002E4F93" w:rsidRDefault="00ED0CBB" w:rsidP="00C0620F">
      <w:pPr>
        <w:pStyle w:val="ScoreBox"/>
        <w:rPr>
          <w:highlight w:val="yellow"/>
        </w:rPr>
      </w:pPr>
    </w:p>
    <w:p w14:paraId="1DAF29DC" w14:textId="77777777" w:rsidR="00ED0CBB" w:rsidRPr="002E4F93" w:rsidRDefault="00ED0CBB" w:rsidP="00C0620F">
      <w:pPr>
        <w:pStyle w:val="ScoreBox"/>
        <w:rPr>
          <w:highlight w:val="yellow"/>
        </w:rPr>
      </w:pPr>
    </w:p>
    <w:p w14:paraId="77F3A6A5" w14:textId="77777777" w:rsidR="00983738" w:rsidRPr="00FA11D7" w:rsidRDefault="00983738" w:rsidP="00983738">
      <w:pPr>
        <w:pStyle w:val="HeadASection"/>
      </w:pPr>
      <w:r w:rsidRPr="00FA11D7">
        <w:t>WRITING</w:t>
      </w:r>
    </w:p>
    <w:p w14:paraId="594CF27D" w14:textId="6F469C08" w:rsidR="00983738" w:rsidRPr="006E7B71" w:rsidRDefault="00983738" w:rsidP="00C0620F">
      <w:pPr>
        <w:pStyle w:val="Rubric"/>
        <w:ind w:left="227" w:hanging="227"/>
        <w:rPr>
          <w:rStyle w:val="GapFillchr"/>
          <w:rFonts w:ascii="Arial" w:hAnsi="Arial"/>
          <w:b/>
          <w:color w:val="auto"/>
          <w:szCs w:val="22"/>
          <w:u w:val="none"/>
        </w:rPr>
      </w:pPr>
      <w:r w:rsidRPr="006E7B71">
        <w:rPr>
          <w:rStyle w:val="GapFillchr"/>
          <w:rFonts w:ascii="Arial" w:hAnsi="Arial"/>
          <w:b/>
          <w:color w:val="auto"/>
          <w:u w:val="none"/>
        </w:rPr>
        <w:t>5</w:t>
      </w:r>
      <w:r w:rsidR="00EE4AE5">
        <w:rPr>
          <w:rStyle w:val="GapFillchr"/>
          <w:rFonts w:ascii="Arial" w:hAnsi="Arial"/>
          <w:b/>
          <w:color w:val="auto"/>
          <w:u w:val="none"/>
        </w:rPr>
        <w:tab/>
      </w:r>
      <w:r w:rsidRPr="006E7B71">
        <w:rPr>
          <w:rStyle w:val="GapFillchr"/>
          <w:rFonts w:ascii="Arial" w:hAnsi="Arial"/>
          <w:b/>
          <w:color w:val="auto"/>
          <w:u w:val="none"/>
        </w:rPr>
        <w:t xml:space="preserve">Complete the sentences with the words in the box. </w:t>
      </w:r>
    </w:p>
    <w:p w14:paraId="77FF8AA3" w14:textId="77777777" w:rsidR="00983738" w:rsidRPr="003D5697" w:rsidRDefault="00983738" w:rsidP="002E4F93">
      <w:pPr>
        <w:pStyle w:val="WordBox"/>
        <w:rPr>
          <w:rStyle w:val="GapFillchr"/>
          <w:rFonts w:ascii="Arial" w:hAnsi="Arial"/>
          <w:b/>
          <w:color w:val="auto"/>
          <w:u w:val="none"/>
        </w:rPr>
      </w:pPr>
      <w:r w:rsidRPr="003D5697">
        <w:rPr>
          <w:rStyle w:val="GapFillchr"/>
          <w:rFonts w:ascii="Arial" w:hAnsi="Arial"/>
          <w:b/>
          <w:color w:val="auto"/>
          <w:u w:val="none"/>
        </w:rPr>
        <w:t xml:space="preserve">aim     conclude     increase     recommended     seems     </w:t>
      </w:r>
    </w:p>
    <w:p w14:paraId="21767844" w14:textId="77777777" w:rsidR="00983738" w:rsidRPr="003D5697" w:rsidRDefault="00983738" w:rsidP="00983738">
      <w:pPr>
        <w:pStyle w:val="TextList"/>
        <w:rPr>
          <w:rStyle w:val="GapFillchr"/>
          <w:rFonts w:ascii="Arial" w:hAnsi="Arial"/>
          <w:b w:val="0"/>
          <w:color w:val="auto"/>
          <w:u w:val="none"/>
        </w:rPr>
      </w:pPr>
      <w:r w:rsidRPr="003D5697">
        <w:rPr>
          <w:rStyle w:val="GapFillchr"/>
          <w:rFonts w:ascii="Arial" w:hAnsi="Arial"/>
          <w:bCs/>
          <w:color w:val="auto"/>
          <w:u w:val="none"/>
        </w:rPr>
        <w:t>1</w:t>
      </w:r>
      <w:r w:rsidRPr="003D5697">
        <w:rPr>
          <w:rStyle w:val="GapFillchr"/>
          <w:rFonts w:ascii="Arial" w:hAnsi="Arial"/>
          <w:bCs/>
          <w:color w:val="auto"/>
          <w:u w:val="none"/>
        </w:rPr>
        <w:tab/>
      </w:r>
      <w:r w:rsidRPr="003D5697">
        <w:rPr>
          <w:rStyle w:val="GapFillchr"/>
          <w:rFonts w:ascii="Arial" w:hAnsi="Arial"/>
          <w:b w:val="0"/>
          <w:color w:val="auto"/>
          <w:u w:val="none"/>
        </w:rPr>
        <w:t xml:space="preserve">It is __________ that more green spaces are made available to the town’s residents. </w:t>
      </w:r>
    </w:p>
    <w:p w14:paraId="58F095A7" w14:textId="77777777" w:rsidR="00983738" w:rsidRPr="003D5697" w:rsidRDefault="00983738" w:rsidP="00983738">
      <w:pPr>
        <w:pStyle w:val="TextList"/>
        <w:rPr>
          <w:rStyle w:val="GapFillchr"/>
          <w:rFonts w:ascii="Arial" w:hAnsi="Arial"/>
          <w:b w:val="0"/>
          <w:color w:val="auto"/>
          <w:u w:val="none"/>
        </w:rPr>
      </w:pPr>
      <w:r w:rsidRPr="003D5697">
        <w:rPr>
          <w:rStyle w:val="GapFillchr"/>
          <w:rFonts w:ascii="Arial" w:hAnsi="Arial"/>
          <w:bCs/>
          <w:color w:val="auto"/>
          <w:u w:val="none"/>
        </w:rPr>
        <w:t>2</w:t>
      </w:r>
      <w:r w:rsidRPr="003D5697">
        <w:rPr>
          <w:rStyle w:val="GapFillchr"/>
          <w:rFonts w:ascii="Arial" w:hAnsi="Arial"/>
          <w:bCs/>
          <w:color w:val="auto"/>
          <w:u w:val="none"/>
        </w:rPr>
        <w:tab/>
      </w:r>
      <w:r w:rsidRPr="003D5697">
        <w:rPr>
          <w:rStyle w:val="GapFillchr"/>
          <w:rFonts w:ascii="Arial" w:hAnsi="Arial"/>
          <w:b w:val="0"/>
          <w:color w:val="auto"/>
          <w:u w:val="none"/>
        </w:rPr>
        <w:t>To</w:t>
      </w:r>
      <w:r w:rsidRPr="003D5697">
        <w:rPr>
          <w:rStyle w:val="GapFillchr"/>
          <w:rFonts w:ascii="Arial" w:hAnsi="Arial"/>
          <w:bCs/>
          <w:color w:val="auto"/>
          <w:u w:val="none"/>
        </w:rPr>
        <w:t xml:space="preserve"> </w:t>
      </w:r>
      <w:r w:rsidRPr="003D5697">
        <w:rPr>
          <w:rStyle w:val="GapFillchr"/>
          <w:rFonts w:ascii="Arial" w:hAnsi="Arial"/>
          <w:b w:val="0"/>
          <w:color w:val="auto"/>
          <w:u w:val="none"/>
        </w:rPr>
        <w:t xml:space="preserve">__________, we need to take a range of factors into account. </w:t>
      </w:r>
    </w:p>
    <w:p w14:paraId="20AA166A" w14:textId="77777777" w:rsidR="00983738" w:rsidRPr="003D5697" w:rsidRDefault="00983738" w:rsidP="00983738">
      <w:pPr>
        <w:pStyle w:val="TextList"/>
        <w:rPr>
          <w:rStyle w:val="GapFillchr"/>
          <w:rFonts w:ascii="Arial" w:hAnsi="Arial"/>
          <w:b w:val="0"/>
          <w:color w:val="auto"/>
          <w:u w:val="none"/>
        </w:rPr>
      </w:pPr>
      <w:r w:rsidRPr="003D5697">
        <w:rPr>
          <w:rStyle w:val="GapFillchr"/>
          <w:rFonts w:ascii="Arial" w:hAnsi="Arial"/>
          <w:bCs/>
          <w:color w:val="auto"/>
          <w:u w:val="none"/>
        </w:rPr>
        <w:t>3</w:t>
      </w:r>
      <w:r w:rsidRPr="003D5697">
        <w:rPr>
          <w:rStyle w:val="GapFillchr"/>
          <w:rFonts w:ascii="Arial" w:hAnsi="Arial"/>
          <w:bCs/>
          <w:color w:val="auto"/>
          <w:u w:val="none"/>
        </w:rPr>
        <w:tab/>
      </w:r>
      <w:r w:rsidRPr="003D5697">
        <w:rPr>
          <w:rStyle w:val="GapFillchr"/>
          <w:rFonts w:ascii="Arial" w:hAnsi="Arial"/>
          <w:b w:val="0"/>
          <w:color w:val="auto"/>
          <w:u w:val="none"/>
        </w:rPr>
        <w:t xml:space="preserve">It __________ that there are fewer opportunities for young people these days. </w:t>
      </w:r>
    </w:p>
    <w:p w14:paraId="382AA5D1" w14:textId="77777777" w:rsidR="00983738" w:rsidRPr="003D5697" w:rsidRDefault="00983738" w:rsidP="00983738">
      <w:pPr>
        <w:pStyle w:val="TextList"/>
        <w:rPr>
          <w:rStyle w:val="GapFillchr"/>
          <w:rFonts w:ascii="Arial" w:hAnsi="Arial"/>
          <w:b w:val="0"/>
          <w:color w:val="auto"/>
          <w:u w:val="none"/>
        </w:rPr>
      </w:pPr>
      <w:r w:rsidRPr="003D5697">
        <w:rPr>
          <w:rStyle w:val="GapFillchr"/>
          <w:rFonts w:ascii="Arial" w:hAnsi="Arial"/>
          <w:bCs/>
          <w:color w:val="auto"/>
          <w:u w:val="none"/>
        </w:rPr>
        <w:t>4</w:t>
      </w:r>
      <w:r w:rsidRPr="003D5697">
        <w:rPr>
          <w:rStyle w:val="GapFillchr"/>
          <w:rFonts w:ascii="Arial" w:hAnsi="Arial"/>
          <w:bCs/>
          <w:color w:val="auto"/>
          <w:u w:val="none"/>
        </w:rPr>
        <w:tab/>
      </w:r>
      <w:r w:rsidRPr="003D5697">
        <w:rPr>
          <w:rStyle w:val="GapFillchr"/>
          <w:rFonts w:ascii="Arial" w:hAnsi="Arial"/>
          <w:b w:val="0"/>
          <w:color w:val="auto"/>
          <w:u w:val="none"/>
        </w:rPr>
        <w:t xml:space="preserve">The __________ of this report is to highlight the problems faced by the elderly. </w:t>
      </w:r>
    </w:p>
    <w:p w14:paraId="57281D70" w14:textId="77777777" w:rsidR="00983738" w:rsidRPr="003D5697" w:rsidRDefault="00983738" w:rsidP="00983738">
      <w:pPr>
        <w:pStyle w:val="TextList"/>
        <w:rPr>
          <w:rStyle w:val="GapFillchr"/>
          <w:rFonts w:ascii="Arial" w:hAnsi="Arial"/>
          <w:b w:val="0"/>
          <w:color w:val="auto"/>
          <w:u w:val="none"/>
        </w:rPr>
      </w:pPr>
      <w:r w:rsidRPr="003D5697">
        <w:rPr>
          <w:rStyle w:val="GapFillchr"/>
          <w:rFonts w:ascii="Arial" w:hAnsi="Arial"/>
          <w:bCs/>
          <w:color w:val="auto"/>
          <w:u w:val="none"/>
        </w:rPr>
        <w:t>5</w:t>
      </w:r>
      <w:r w:rsidRPr="003D5697">
        <w:rPr>
          <w:rStyle w:val="GapFillchr"/>
          <w:rFonts w:ascii="Arial" w:hAnsi="Arial"/>
          <w:bCs/>
          <w:color w:val="auto"/>
          <w:u w:val="none"/>
        </w:rPr>
        <w:tab/>
      </w:r>
      <w:r w:rsidRPr="003D5697">
        <w:rPr>
          <w:rStyle w:val="GapFillchr"/>
          <w:rFonts w:ascii="Arial" w:hAnsi="Arial"/>
          <w:b w:val="0"/>
          <w:color w:val="auto"/>
          <w:u w:val="none"/>
        </w:rPr>
        <w:t>There has been a slight __________ in the number of people using public transport.</w:t>
      </w:r>
    </w:p>
    <w:p w14:paraId="38FE3BB6" w14:textId="77777777" w:rsidR="00983738" w:rsidRDefault="00983738" w:rsidP="00983738">
      <w:pPr>
        <w:pStyle w:val="ScoreBox"/>
      </w:pPr>
      <w:r w:rsidRPr="003D5697">
        <w:rPr>
          <w:rStyle w:val="GapFillchr"/>
          <w:rFonts w:ascii="Arial" w:hAnsi="Arial"/>
          <w:b/>
          <w:color w:val="auto"/>
          <w:u w:val="none"/>
        </w:rPr>
        <w:t xml:space="preserve">        </w:t>
      </w:r>
      <w:r w:rsidRPr="003D5697">
        <w:t>/5</w:t>
      </w:r>
    </w:p>
    <w:p w14:paraId="0C458FC9" w14:textId="77777777" w:rsidR="00983738" w:rsidRPr="003D5697" w:rsidRDefault="00983738" w:rsidP="00983738">
      <w:pPr>
        <w:pStyle w:val="ScoreBox"/>
      </w:pPr>
    </w:p>
    <w:p w14:paraId="63A9BD40" w14:textId="02DCDDB0" w:rsidR="00983738" w:rsidRPr="003D5697" w:rsidRDefault="00983738" w:rsidP="00C0620F">
      <w:pPr>
        <w:pStyle w:val="Rubric"/>
        <w:ind w:left="227" w:hanging="227"/>
        <w:rPr>
          <w:rStyle w:val="GapFillchr"/>
          <w:rFonts w:ascii="Arial" w:hAnsi="Arial"/>
          <w:b/>
          <w:color w:val="auto"/>
          <w:u w:val="none"/>
          <w:shd w:val="clear" w:color="auto" w:fill="C0C0C0"/>
        </w:rPr>
      </w:pPr>
      <w:r w:rsidRPr="003D5697">
        <w:rPr>
          <w:rStyle w:val="GapFillchr"/>
          <w:rFonts w:ascii="Arial" w:hAnsi="Arial"/>
          <w:b/>
          <w:color w:val="auto"/>
          <w:u w:val="none"/>
        </w:rPr>
        <w:t>6</w:t>
      </w:r>
      <w:r w:rsidR="00EE4AE5">
        <w:rPr>
          <w:rStyle w:val="GapFillchr"/>
          <w:rFonts w:ascii="Arial" w:hAnsi="Arial"/>
          <w:b/>
          <w:color w:val="auto"/>
          <w:u w:val="none"/>
        </w:rPr>
        <w:tab/>
      </w:r>
      <w:r w:rsidRPr="003D5697">
        <w:rPr>
          <w:rStyle w:val="GapFillchr"/>
          <w:rFonts w:ascii="Arial" w:hAnsi="Arial"/>
          <w:b/>
          <w:color w:val="auto"/>
          <w:u w:val="none"/>
        </w:rPr>
        <w:t xml:space="preserve">Write a report on how job opportunities have changed in your country in the last fifty years.  </w:t>
      </w:r>
    </w:p>
    <w:p w14:paraId="01CE390A" w14:textId="148EF603" w:rsidR="00983738" w:rsidRPr="003D5697" w:rsidRDefault="00EE4AE5" w:rsidP="00C0620F">
      <w:pPr>
        <w:pStyle w:val="Rubric"/>
        <w:ind w:left="227" w:hanging="227"/>
        <w:rPr>
          <w:rStyle w:val="GapFillchr"/>
          <w:rFonts w:ascii="Arial" w:hAnsi="Arial"/>
          <w:b/>
          <w:color w:val="auto"/>
          <w:u w:val="none"/>
        </w:rPr>
      </w:pPr>
      <w:r>
        <w:rPr>
          <w:rStyle w:val="GapFillchr"/>
          <w:rFonts w:ascii="Arial" w:hAnsi="Arial"/>
          <w:b/>
          <w:color w:val="auto"/>
          <w:u w:val="none"/>
        </w:rPr>
        <w:tab/>
      </w:r>
      <w:r w:rsidR="00983738" w:rsidRPr="003D5697">
        <w:rPr>
          <w:rStyle w:val="GapFillchr"/>
          <w:rFonts w:ascii="Arial" w:hAnsi="Arial"/>
          <w:b/>
          <w:color w:val="auto"/>
          <w:u w:val="none"/>
        </w:rPr>
        <w:t>Write 140</w:t>
      </w:r>
      <w:r w:rsidR="00983738">
        <w:rPr>
          <w:rStyle w:val="GapFillchr"/>
          <w:rFonts w:ascii="Arial" w:hAnsi="Arial"/>
          <w:b/>
          <w:color w:val="auto"/>
          <w:u w:val="none"/>
        </w:rPr>
        <w:t>–</w:t>
      </w:r>
      <w:r w:rsidR="00983738" w:rsidRPr="003D5697">
        <w:rPr>
          <w:rStyle w:val="GapFillchr"/>
          <w:rFonts w:ascii="Arial" w:hAnsi="Arial"/>
          <w:b/>
          <w:color w:val="auto"/>
          <w:u w:val="none"/>
        </w:rPr>
        <w:t>190 words.</w:t>
      </w:r>
    </w:p>
    <w:p w14:paraId="5F6EE09D" w14:textId="77777777" w:rsidR="00983738" w:rsidRPr="003D5697" w:rsidRDefault="00983738" w:rsidP="00983738">
      <w:pPr>
        <w:pStyle w:val="ScoreBox"/>
      </w:pPr>
      <w:r w:rsidRPr="003D5697">
        <w:rPr>
          <w:rStyle w:val="GapFillchr"/>
          <w:rFonts w:ascii="Arial" w:hAnsi="Arial"/>
          <w:b/>
          <w:color w:val="auto"/>
          <w:u w:val="none"/>
        </w:rPr>
        <w:t xml:space="preserve">        </w:t>
      </w:r>
      <w:r w:rsidRPr="003D5697">
        <w:t>/15</w:t>
      </w:r>
    </w:p>
    <w:p w14:paraId="3BABD8C7" w14:textId="77777777" w:rsidR="00983738" w:rsidRPr="002E4F93" w:rsidRDefault="00983738" w:rsidP="00C0620F">
      <w:pPr>
        <w:pStyle w:val="ScoreBox"/>
      </w:pPr>
    </w:p>
    <w:p w14:paraId="4AA830CB" w14:textId="77777777" w:rsidR="00983738" w:rsidRDefault="00983738" w:rsidP="00983738">
      <w:pPr>
        <w:pStyle w:val="ScoreBox"/>
      </w:pPr>
      <w:r w:rsidRPr="003D5697">
        <w:rPr>
          <w:rStyle w:val="GapFillchr"/>
          <w:rFonts w:ascii="Arial" w:hAnsi="Arial"/>
          <w:b/>
          <w:color w:val="auto"/>
          <w:u w:val="none"/>
        </w:rPr>
        <w:t xml:space="preserve">Total:        </w:t>
      </w:r>
      <w:r w:rsidRPr="003D5697">
        <w:t>/50</w:t>
      </w:r>
    </w:p>
    <w:p w14:paraId="3164C82B" w14:textId="77777777" w:rsidR="00983738" w:rsidRDefault="00983738" w:rsidP="00983738">
      <w:pPr>
        <w:pStyle w:val="ScoreBox"/>
      </w:pPr>
    </w:p>
    <w:p w14:paraId="025FED18" w14:textId="77777777" w:rsidR="00983738" w:rsidRDefault="00983738" w:rsidP="00983738">
      <w:pPr>
        <w:pStyle w:val="ScoreBox"/>
      </w:pPr>
    </w:p>
    <w:p w14:paraId="35177288" w14:textId="77777777" w:rsidR="00983738" w:rsidRDefault="00983738" w:rsidP="00983738">
      <w:pPr>
        <w:pStyle w:val="ScoreBox"/>
      </w:pPr>
    </w:p>
    <w:p w14:paraId="5F91A9D1" w14:textId="77777777" w:rsidR="00983738" w:rsidRPr="00CE170E" w:rsidRDefault="00983738" w:rsidP="00C0620F">
      <w:pPr>
        <w:pStyle w:val="ScoreBox"/>
      </w:pPr>
    </w:p>
    <w:p w14:paraId="0F1C8AD2" w14:textId="73DCD910" w:rsidR="00ED0CBB" w:rsidRDefault="00ED0CBB" w:rsidP="008E1DD7">
      <w:pPr>
        <w:pStyle w:val="Text"/>
      </w:pPr>
      <w:r>
        <w:br w:type="page"/>
      </w:r>
    </w:p>
    <w:p w14:paraId="73031739" w14:textId="77777777" w:rsidR="0079072F" w:rsidRDefault="0079072F" w:rsidP="0079072F">
      <w:pPr>
        <w:pStyle w:val="HeadUnit"/>
        <w:sectPr w:rsidR="0079072F" w:rsidSect="002370A3">
          <w:headerReference w:type="even" r:id="rId7"/>
          <w:headerReference w:type="default" r:id="rId8"/>
          <w:footerReference w:type="default" r:id="rId9"/>
          <w:headerReference w:type="first" r:id="rId10"/>
          <w:footerReference w:type="first" r:id="rId11"/>
          <w:pgSz w:w="11900" w:h="16840" w:code="9"/>
          <w:pgMar w:top="1987" w:right="994" w:bottom="1440" w:left="994" w:header="0" w:footer="158" w:gutter="0"/>
          <w:cols w:num="2" w:space="454"/>
        </w:sectPr>
      </w:pPr>
    </w:p>
    <w:p w14:paraId="5BACDA01" w14:textId="3C6E5E68" w:rsidR="0079072F" w:rsidRPr="00E1015D" w:rsidRDefault="0079072F" w:rsidP="0079072F">
      <w:pPr>
        <w:pStyle w:val="HeadUnit"/>
      </w:pPr>
      <w:r>
        <w:lastRenderedPageBreak/>
        <w:t xml:space="preserve">Part C </w:t>
      </w:r>
      <w:r w:rsidRPr="00D3308C">
        <w:t xml:space="preserve">• </w:t>
      </w:r>
      <w:r>
        <w:t>Speaking</w:t>
      </w:r>
    </w:p>
    <w:p w14:paraId="11343919" w14:textId="3C544E32" w:rsidR="0079072F" w:rsidRPr="00892771" w:rsidRDefault="0079072F" w:rsidP="0079072F">
      <w:pPr>
        <w:pStyle w:val="HeadASection"/>
      </w:pPr>
      <w:r>
        <w:t>SPEAKING</w:t>
      </w:r>
    </w:p>
    <w:p w14:paraId="1B7F3AAB" w14:textId="68359A5F" w:rsidR="0079072F" w:rsidRPr="00E1015D" w:rsidRDefault="0079072F" w:rsidP="00C0620F">
      <w:pPr>
        <w:pStyle w:val="Rubric"/>
        <w:ind w:left="227" w:hanging="227"/>
      </w:pPr>
      <w:r w:rsidRPr="00E1015D">
        <w:t>1</w:t>
      </w:r>
      <w:r w:rsidR="002364EF">
        <w:tab/>
      </w:r>
      <w:r>
        <w:t>Make questions and ask your partner.</w:t>
      </w:r>
    </w:p>
    <w:p w14:paraId="7AFA69A4" w14:textId="77777777" w:rsidR="0079072F" w:rsidRDefault="0079072F" w:rsidP="0079072F">
      <w:pPr>
        <w:pStyle w:val="TextList"/>
      </w:pPr>
      <w:r w:rsidRPr="00B5454A">
        <w:rPr>
          <w:b/>
          <w:bCs/>
        </w:rPr>
        <w:t>1</w:t>
      </w:r>
      <w:r>
        <w:t xml:space="preserve"> </w:t>
      </w:r>
      <w:r>
        <w:tab/>
        <w:t>Have / ever / had to / change / holiday plans / at the last minute?</w:t>
      </w:r>
    </w:p>
    <w:p w14:paraId="73B3A944" w14:textId="77777777" w:rsidR="0079072F" w:rsidRDefault="0079072F" w:rsidP="0079072F">
      <w:pPr>
        <w:pStyle w:val="TextList"/>
      </w:pPr>
      <w:r w:rsidRPr="00B5454A">
        <w:rPr>
          <w:b/>
          <w:bCs/>
        </w:rPr>
        <w:t>2</w:t>
      </w:r>
      <w:r>
        <w:t xml:space="preserve"> </w:t>
      </w:r>
      <w:r>
        <w:tab/>
        <w:t>When / last time / made a video call?</w:t>
      </w:r>
    </w:p>
    <w:p w14:paraId="4E719D19" w14:textId="77777777" w:rsidR="0079072F" w:rsidRDefault="0079072F" w:rsidP="0079072F">
      <w:pPr>
        <w:pStyle w:val="TextList"/>
      </w:pPr>
      <w:r w:rsidRPr="00B5454A">
        <w:rPr>
          <w:b/>
          <w:bCs/>
        </w:rPr>
        <w:t>3</w:t>
      </w:r>
      <w:r>
        <w:tab/>
        <w:t>Have / ever / had / a bad experience / working in a team?</w:t>
      </w:r>
    </w:p>
    <w:p w14:paraId="77A4AA9C" w14:textId="77777777" w:rsidR="0079072F" w:rsidRDefault="0079072F" w:rsidP="0079072F">
      <w:pPr>
        <w:pStyle w:val="TextList"/>
      </w:pPr>
      <w:r w:rsidRPr="00B5454A">
        <w:rPr>
          <w:b/>
          <w:bCs/>
        </w:rPr>
        <w:t>4</w:t>
      </w:r>
      <w:r>
        <w:t xml:space="preserve"> </w:t>
      </w:r>
      <w:r>
        <w:tab/>
        <w:t>Would / like / to reinvent / in future?</w:t>
      </w:r>
    </w:p>
    <w:p w14:paraId="03321D69" w14:textId="77777777" w:rsidR="0079072F" w:rsidRPr="00811E83" w:rsidRDefault="0079072F" w:rsidP="0079072F">
      <w:pPr>
        <w:pStyle w:val="TextList"/>
      </w:pPr>
      <w:r w:rsidRPr="00B5454A">
        <w:rPr>
          <w:b/>
          <w:bCs/>
        </w:rPr>
        <w:t>5</w:t>
      </w:r>
      <w:r>
        <w:t xml:space="preserve"> </w:t>
      </w:r>
      <w:r>
        <w:tab/>
        <w:t>Do / think / it’s important / keep developing / your skills?</w:t>
      </w:r>
    </w:p>
    <w:p w14:paraId="349EE6A3" w14:textId="77777777" w:rsidR="0079072F" w:rsidRDefault="0079072F" w:rsidP="0079072F">
      <w:pPr>
        <w:pStyle w:val="ScoreBox"/>
      </w:pPr>
      <w:r>
        <w:rPr>
          <w:rStyle w:val="GapFillchr"/>
          <w:rFonts w:ascii="Arial" w:hAnsi="Arial"/>
          <w:b/>
          <w:color w:val="auto"/>
          <w:u w:val="none"/>
        </w:rPr>
        <w:t xml:space="preserve">        </w:t>
      </w:r>
      <w:r w:rsidRPr="004B3BC3">
        <w:t>/</w:t>
      </w:r>
      <w:r>
        <w:t>5</w:t>
      </w:r>
    </w:p>
    <w:p w14:paraId="4F02DC79" w14:textId="77777777" w:rsidR="0079072F" w:rsidRDefault="0079072F" w:rsidP="0079072F">
      <w:pPr>
        <w:pStyle w:val="ScoreBox"/>
      </w:pPr>
    </w:p>
    <w:p w14:paraId="3BD0F5F5" w14:textId="6B7014C9" w:rsidR="0079072F" w:rsidRPr="00E1015D" w:rsidRDefault="0079072F" w:rsidP="00C0620F">
      <w:pPr>
        <w:pStyle w:val="Rubric"/>
        <w:ind w:left="227" w:hanging="227"/>
      </w:pPr>
      <w:r>
        <w:t>2</w:t>
      </w:r>
      <w:r w:rsidR="002364EF">
        <w:tab/>
      </w:r>
      <w:r>
        <w:t>Answer your partner’s questions.</w:t>
      </w:r>
    </w:p>
    <w:p w14:paraId="5A789656" w14:textId="77777777" w:rsidR="0079072F" w:rsidRDefault="0079072F" w:rsidP="0079072F">
      <w:pPr>
        <w:pStyle w:val="ScoreBox"/>
      </w:pPr>
      <w:r>
        <w:rPr>
          <w:rStyle w:val="GapFillchr"/>
          <w:rFonts w:ascii="Arial" w:hAnsi="Arial"/>
          <w:b/>
          <w:color w:val="auto"/>
          <w:u w:val="none"/>
        </w:rPr>
        <w:t xml:space="preserve">        </w:t>
      </w:r>
      <w:r w:rsidRPr="004B3BC3">
        <w:t>/</w:t>
      </w:r>
      <w:r>
        <w:t>5</w:t>
      </w:r>
    </w:p>
    <w:p w14:paraId="5F2C5561" w14:textId="77777777" w:rsidR="0079072F" w:rsidRPr="00892771" w:rsidRDefault="0079072F" w:rsidP="0079072F">
      <w:pPr>
        <w:pStyle w:val="ScoreBox"/>
      </w:pPr>
    </w:p>
    <w:p w14:paraId="42D458E8" w14:textId="45DA60E6" w:rsidR="0079072F" w:rsidRDefault="0079072F" w:rsidP="00C0620F">
      <w:pPr>
        <w:pStyle w:val="Rubric"/>
        <w:ind w:left="227" w:hanging="227"/>
      </w:pPr>
      <w:r>
        <w:t>3</w:t>
      </w:r>
      <w:r w:rsidR="002364EF">
        <w:tab/>
      </w:r>
      <w:r>
        <w:t>Describe the picture to your partner.</w:t>
      </w:r>
      <w:r w:rsidR="00994B70">
        <w:t xml:space="preserve"> What are the people doing together?</w:t>
      </w:r>
    </w:p>
    <w:p w14:paraId="6763A0FC" w14:textId="12AC6F9E" w:rsidR="0079072F" w:rsidRPr="00E1015D" w:rsidRDefault="00E20E67" w:rsidP="0079072F">
      <w:pPr>
        <w:pStyle w:val="Rubric"/>
      </w:pPr>
      <w:r>
        <w:rPr>
          <w:noProof/>
        </w:rPr>
        <w:drawing>
          <wp:inline distT="0" distB="0" distL="0" distR="0" wp14:anchorId="0542CB2E" wp14:editId="4C6E5109">
            <wp:extent cx="6294120" cy="4201795"/>
            <wp:effectExtent l="0" t="0" r="0" b="8255"/>
            <wp:docPr id="4" name="Picture 4" descr="A picture containing person, prep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preparing&#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4120" cy="4201795"/>
                    </a:xfrm>
                    <a:prstGeom prst="rect">
                      <a:avLst/>
                    </a:prstGeom>
                    <a:noFill/>
                    <a:ln>
                      <a:noFill/>
                    </a:ln>
                  </pic:spPr>
                </pic:pic>
              </a:graphicData>
            </a:graphic>
          </wp:inline>
        </w:drawing>
      </w:r>
    </w:p>
    <w:p w14:paraId="16881341" w14:textId="77777777" w:rsidR="0079072F" w:rsidRDefault="0079072F" w:rsidP="0079072F">
      <w:pPr>
        <w:pStyle w:val="ScoreBox"/>
      </w:pPr>
      <w:r>
        <w:rPr>
          <w:rStyle w:val="GapFillchr"/>
          <w:rFonts w:ascii="Arial" w:hAnsi="Arial"/>
          <w:b/>
          <w:color w:val="auto"/>
          <w:u w:val="none"/>
        </w:rPr>
        <w:t xml:space="preserve">        </w:t>
      </w:r>
      <w:r w:rsidRPr="004B3BC3">
        <w:t>/</w:t>
      </w:r>
      <w:r>
        <w:t>10</w:t>
      </w:r>
    </w:p>
    <w:p w14:paraId="7D576CEA" w14:textId="77777777" w:rsidR="0079072F" w:rsidRDefault="0079072F" w:rsidP="0079072F">
      <w:pPr>
        <w:pStyle w:val="ScoreBox"/>
      </w:pPr>
    </w:p>
    <w:p w14:paraId="1DFA5814" w14:textId="77777777" w:rsidR="0079072F" w:rsidRDefault="0079072F" w:rsidP="0079072F">
      <w:pPr>
        <w:pStyle w:val="ScoreBox"/>
      </w:pPr>
      <w:r>
        <w:rPr>
          <w:rStyle w:val="GapFillchr"/>
          <w:rFonts w:ascii="Arial" w:hAnsi="Arial"/>
          <w:b/>
          <w:color w:val="auto"/>
          <w:u w:val="none"/>
        </w:rPr>
        <w:t xml:space="preserve">Total:        </w:t>
      </w:r>
      <w:r w:rsidRPr="004B3BC3">
        <w:t>/</w:t>
      </w:r>
      <w:r>
        <w:t>20</w:t>
      </w:r>
    </w:p>
    <w:p w14:paraId="2811AF8A" w14:textId="77777777" w:rsidR="0079072F" w:rsidRPr="0048606D" w:rsidRDefault="0079072F" w:rsidP="0079072F">
      <w:pPr>
        <w:pStyle w:val="ScoreBox"/>
      </w:pPr>
    </w:p>
    <w:p w14:paraId="4988046B" w14:textId="77777777" w:rsidR="0079072F" w:rsidRPr="0048606D" w:rsidRDefault="0079072F" w:rsidP="0079072F">
      <w:pPr>
        <w:pStyle w:val="ScoreBox"/>
      </w:pPr>
    </w:p>
    <w:p w14:paraId="021E5B0F" w14:textId="77777777" w:rsidR="0079072F" w:rsidRPr="00CE170E" w:rsidRDefault="0079072F" w:rsidP="0079072F">
      <w:pPr>
        <w:pStyle w:val="Text"/>
      </w:pPr>
    </w:p>
    <w:p w14:paraId="7A8041D4" w14:textId="77777777" w:rsidR="00BC219B" w:rsidRPr="00CE170E" w:rsidRDefault="00BC219B" w:rsidP="008E1DD7">
      <w:pPr>
        <w:pStyle w:val="Text"/>
      </w:pPr>
    </w:p>
    <w:sectPr w:rsidR="00BC219B" w:rsidRPr="00CE170E" w:rsidSect="0079072F">
      <w:type w:val="continuous"/>
      <w:pgSz w:w="11900" w:h="16840" w:code="9"/>
      <w:pgMar w:top="1987" w:right="994" w:bottom="1440" w:left="994" w:header="0" w:footer="158" w:gutter="0"/>
      <w:cols w:space="4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86B29" w14:textId="77777777" w:rsidR="00633AB2" w:rsidRDefault="00633AB2">
      <w:r>
        <w:separator/>
      </w:r>
    </w:p>
    <w:p w14:paraId="35C3DBDC" w14:textId="77777777" w:rsidR="00633AB2" w:rsidRDefault="00633AB2"/>
    <w:p w14:paraId="35D66A34" w14:textId="77777777" w:rsidR="00633AB2" w:rsidRDefault="00633AB2"/>
    <w:p w14:paraId="7DB51A37" w14:textId="77777777" w:rsidR="00633AB2" w:rsidRDefault="00633AB2"/>
    <w:p w14:paraId="27BB9B34" w14:textId="77777777" w:rsidR="00633AB2" w:rsidRDefault="00633AB2"/>
    <w:p w14:paraId="633DF108" w14:textId="77777777" w:rsidR="00633AB2" w:rsidRDefault="00633AB2"/>
  </w:endnote>
  <w:endnote w:type="continuationSeparator" w:id="0">
    <w:p w14:paraId="7C0815A1" w14:textId="77777777" w:rsidR="00633AB2" w:rsidRDefault="00633AB2">
      <w:r>
        <w:continuationSeparator/>
      </w:r>
    </w:p>
    <w:p w14:paraId="5D32CEF4" w14:textId="77777777" w:rsidR="00633AB2" w:rsidRDefault="00633AB2"/>
    <w:p w14:paraId="013A3E16" w14:textId="77777777" w:rsidR="00633AB2" w:rsidRDefault="00633AB2"/>
    <w:p w14:paraId="326C847F" w14:textId="77777777" w:rsidR="00633AB2" w:rsidRDefault="00633AB2"/>
    <w:p w14:paraId="0823BFF4" w14:textId="77777777" w:rsidR="00633AB2" w:rsidRDefault="00633AB2"/>
    <w:p w14:paraId="5E879B04" w14:textId="77777777" w:rsidR="00633AB2" w:rsidRDefault="00633A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03000003" w:usb1="00000000" w:usb2="00000000" w:usb3="00000000" w:csb0="00000001" w:csb1="00000000"/>
  </w:font>
  <w:font w:name="Charis SIL">
    <w:altName w:val="Cambria Math"/>
    <w:charset w:val="EE"/>
    <w:family w:val="auto"/>
    <w:pitch w:val="variable"/>
    <w:sig w:usb0="A00002FF" w:usb1="5200E1FF" w:usb2="02000029" w:usb3="00000000" w:csb0="00000197"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C08AC" w14:textId="132F7710" w:rsidR="00A806D3" w:rsidRPr="00B60917" w:rsidRDefault="00A806D3" w:rsidP="006B29A8">
    <w:pPr>
      <w:pStyle w:val="Text"/>
      <w:tabs>
        <w:tab w:val="right" w:pos="9720"/>
      </w:tabs>
    </w:pPr>
    <w:r w:rsidRPr="00B60917">
      <w:t xml:space="preserve">© </w:t>
    </w:r>
    <w:r w:rsidR="008831BB">
      <w:t>2022</w:t>
    </w:r>
    <w:r w:rsidRPr="00B60917">
      <w:t xml:space="preserve"> Pearson       </w:t>
    </w:r>
    <w:r w:rsidRPr="00B60917">
      <w:rPr>
        <w:b/>
      </w:rPr>
      <w:t>PHOTOCOPIABLE</w:t>
    </w:r>
    <w:r w:rsidRPr="00B60917">
      <w:tab/>
    </w:r>
    <w:r w:rsidRPr="00B60917">
      <w:rPr>
        <w:sz w:val="16"/>
        <w:szCs w:val="16"/>
      </w:rPr>
      <w:fldChar w:fldCharType="begin"/>
    </w:r>
    <w:r w:rsidRPr="00B60917">
      <w:rPr>
        <w:sz w:val="16"/>
        <w:szCs w:val="16"/>
      </w:rPr>
      <w:instrText xml:space="preserve"> PAGE </w:instrText>
    </w:r>
    <w:r w:rsidRPr="00B60917">
      <w:rPr>
        <w:sz w:val="16"/>
        <w:szCs w:val="16"/>
      </w:rPr>
      <w:fldChar w:fldCharType="separate"/>
    </w:r>
    <w:r w:rsidR="000B6C1F">
      <w:rPr>
        <w:noProof/>
        <w:sz w:val="16"/>
        <w:szCs w:val="16"/>
      </w:rPr>
      <w:t>5</w:t>
    </w:r>
    <w:r w:rsidRPr="00B60917">
      <w:rPr>
        <w:sz w:val="16"/>
        <w:szCs w:val="16"/>
      </w:rPr>
      <w:fldChar w:fldCharType="end"/>
    </w:r>
  </w:p>
  <w:p w14:paraId="00C59B6F" w14:textId="77777777" w:rsidR="00A806D3" w:rsidRPr="00B60917" w:rsidRDefault="00A806D3" w:rsidP="005623CF">
    <w:pPr>
      <w:pStyle w:val="Text"/>
    </w:pPr>
  </w:p>
  <w:p w14:paraId="37E8A8D9" w14:textId="77777777" w:rsidR="00A806D3" w:rsidRDefault="0079072F">
    <w:r>
      <w:object w:dxaOrig="9916" w:dyaOrig="13203" w14:anchorId="66E478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660pt">
          <v:imagedata r:id="rId1" o:title=""/>
        </v:shape>
        <o:OLEObject Type="Embed" ProgID="Word.Document.12" ShapeID="_x0000_i1025" DrawAspect="Content" ObjectID="_1730186706" r:id="rId2">
          <o:FieldCodes>\s</o:FieldCodes>
        </o:OLEObject>
      </w:obje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D6BC2" w14:textId="77777777" w:rsidR="00A806D3" w:rsidRPr="00D40881" w:rsidRDefault="00A806D3" w:rsidP="00B74096">
    <w:pPr>
      <w:pStyle w:val="TextList"/>
    </w:pPr>
    <w:r w:rsidRPr="00D40881">
      <w:rPr>
        <w:rFonts w:ascii="Charis SIL" w:hAnsi="Charis SIL"/>
      </w:rPr>
      <w:t>©</w:t>
    </w:r>
    <w:r w:rsidRPr="00D40881">
      <w:t xml:space="preserve"> 2015 Pearson       </w:t>
    </w:r>
    <w:r w:rsidRPr="00D40881">
      <w:rPr>
        <w:b/>
      </w:rPr>
      <w:t>PHOTOCOPIABLE</w:t>
    </w:r>
    <w:r w:rsidRPr="00D40881">
      <w:tab/>
    </w:r>
    <w:r w:rsidRPr="00D40881">
      <w:rPr>
        <w:sz w:val="16"/>
        <w:szCs w:val="16"/>
      </w:rPr>
      <w:fldChar w:fldCharType="begin"/>
    </w:r>
    <w:r w:rsidRPr="00D40881">
      <w:rPr>
        <w:sz w:val="16"/>
        <w:szCs w:val="16"/>
      </w:rPr>
      <w:instrText xml:space="preserve"> PAGE </w:instrText>
    </w:r>
    <w:r w:rsidRPr="00D40881">
      <w:rPr>
        <w:sz w:val="16"/>
        <w:szCs w:val="16"/>
      </w:rPr>
      <w:fldChar w:fldCharType="separate"/>
    </w:r>
    <w:r>
      <w:rPr>
        <w:noProof/>
        <w:sz w:val="16"/>
        <w:szCs w:val="16"/>
      </w:rPr>
      <w:t>1</w:t>
    </w:r>
    <w:r w:rsidRPr="00D40881">
      <w:rPr>
        <w:sz w:val="16"/>
        <w:szCs w:val="16"/>
      </w:rPr>
      <w:fldChar w:fldCharType="end"/>
    </w:r>
  </w:p>
  <w:p w14:paraId="33ABB211" w14:textId="77777777" w:rsidR="00A806D3" w:rsidRPr="00D40881" w:rsidRDefault="00A806D3" w:rsidP="00B74096">
    <w:pPr>
      <w:pStyle w:val="TextList"/>
    </w:pPr>
  </w:p>
  <w:p w14:paraId="5CDAFFAE" w14:textId="77777777" w:rsidR="00A806D3" w:rsidRDefault="00A806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3AE23" w14:textId="77777777" w:rsidR="00633AB2" w:rsidRDefault="00633AB2">
      <w:r>
        <w:separator/>
      </w:r>
    </w:p>
    <w:p w14:paraId="001C71A0" w14:textId="77777777" w:rsidR="00633AB2" w:rsidRDefault="00633AB2"/>
    <w:p w14:paraId="5E3FB2CF" w14:textId="77777777" w:rsidR="00633AB2" w:rsidRDefault="00633AB2"/>
    <w:p w14:paraId="4CBB8511" w14:textId="77777777" w:rsidR="00633AB2" w:rsidRDefault="00633AB2"/>
    <w:p w14:paraId="50ECCB8B" w14:textId="77777777" w:rsidR="00633AB2" w:rsidRDefault="00633AB2"/>
    <w:p w14:paraId="274982B1" w14:textId="77777777" w:rsidR="00633AB2" w:rsidRDefault="00633AB2"/>
  </w:footnote>
  <w:footnote w:type="continuationSeparator" w:id="0">
    <w:p w14:paraId="69C1C63C" w14:textId="77777777" w:rsidR="00633AB2" w:rsidRDefault="00633AB2">
      <w:r>
        <w:continuationSeparator/>
      </w:r>
    </w:p>
    <w:p w14:paraId="49DED811" w14:textId="77777777" w:rsidR="00633AB2" w:rsidRDefault="00633AB2"/>
    <w:p w14:paraId="0513F014" w14:textId="77777777" w:rsidR="00633AB2" w:rsidRDefault="00633AB2"/>
    <w:p w14:paraId="68EDD1F5" w14:textId="77777777" w:rsidR="00633AB2" w:rsidRDefault="00633AB2"/>
    <w:p w14:paraId="069C81AB" w14:textId="77777777" w:rsidR="00633AB2" w:rsidRDefault="00633AB2"/>
    <w:p w14:paraId="3D27328C" w14:textId="77777777" w:rsidR="00633AB2" w:rsidRDefault="00633A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87C6A" w14:textId="77777777" w:rsidR="00A806D3" w:rsidRDefault="00A806D3"/>
  <w:p w14:paraId="1369C74D" w14:textId="77777777" w:rsidR="00A806D3" w:rsidRDefault="00A806D3"/>
  <w:p w14:paraId="5C0F91D0" w14:textId="77777777" w:rsidR="00A806D3" w:rsidRDefault="00A806D3"/>
  <w:p w14:paraId="5C59C548" w14:textId="77777777" w:rsidR="00A806D3" w:rsidRDefault="00A806D3"/>
  <w:p w14:paraId="7AF24A7F" w14:textId="77777777" w:rsidR="00A806D3" w:rsidRDefault="00A806D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222C8" w14:textId="4700CB92" w:rsidR="00163C14" w:rsidRPr="002370A3" w:rsidRDefault="005B1766" w:rsidP="002370A3">
    <w:pPr>
      <w:ind w:left="-993"/>
    </w:pPr>
    <w:r>
      <w:rPr>
        <w:noProof/>
      </w:rPr>
      <mc:AlternateContent>
        <mc:Choice Requires="wps">
          <w:drawing>
            <wp:anchor distT="0" distB="0" distL="114300" distR="114300" simplePos="0" relativeHeight="251657728" behindDoc="0" locked="0" layoutInCell="1" allowOverlap="1" wp14:anchorId="50269786" wp14:editId="004DE2C2">
              <wp:simplePos x="0" y="0"/>
              <wp:positionH relativeFrom="column">
                <wp:posOffset>2411095</wp:posOffset>
              </wp:positionH>
              <wp:positionV relativeFrom="paragraph">
                <wp:posOffset>299085</wp:posOffset>
              </wp:positionV>
              <wp:extent cx="3886200" cy="720090"/>
              <wp:effectExtent l="0" t="0" r="0" b="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20D1F348" w14:textId="77777777" w:rsidR="00F81FFE" w:rsidRDefault="00F81FFE" w:rsidP="00F81FFE">
                          <w:pPr>
                            <w:spacing w:after="120"/>
                            <w:rPr>
                              <w:rFonts w:ascii="Arial" w:hAnsi="Arial"/>
                              <w:b/>
                              <w:sz w:val="28"/>
                              <w:szCs w:val="28"/>
                            </w:rPr>
                          </w:pPr>
                          <w:r>
                            <w:rPr>
                              <w:rFonts w:ascii="Arial" w:hAnsi="Arial"/>
                              <w:b/>
                              <w:sz w:val="28"/>
                              <w:szCs w:val="28"/>
                            </w:rPr>
                            <w:t>B2</w:t>
                          </w:r>
                        </w:p>
                        <w:p w14:paraId="316ED365" w14:textId="279087D9" w:rsidR="00F81FFE" w:rsidRDefault="001F7D4E" w:rsidP="00F81FFE">
                          <w:pPr>
                            <w:spacing w:after="120"/>
                            <w:rPr>
                              <w:rFonts w:ascii="Arial" w:hAnsi="Arial"/>
                              <w:b/>
                              <w:sz w:val="28"/>
                              <w:szCs w:val="28"/>
                            </w:rPr>
                          </w:pPr>
                          <w:r>
                            <w:rPr>
                              <w:rFonts w:ascii="Arial" w:hAnsi="Arial"/>
                              <w:b/>
                              <w:sz w:val="28"/>
                              <w:szCs w:val="28"/>
                            </w:rPr>
                            <w:t xml:space="preserve">UNIT 5 TEST </w:t>
                          </w:r>
                          <w:r w:rsidR="00F81FFE">
                            <w:rPr>
                              <w:rFonts w:ascii="Arial" w:hAnsi="Arial"/>
                              <w:b/>
                              <w:sz w:val="28"/>
                              <w:szCs w:val="28"/>
                            </w:rPr>
                            <w:t xml:space="preserve">| Version </w:t>
                          </w:r>
                          <w:r w:rsidR="00562231">
                            <w:rPr>
                              <w:rFonts w:ascii="Arial" w:hAnsi="Arial"/>
                              <w:b/>
                              <w:sz w:val="28"/>
                              <w:szCs w:val="28"/>
                            </w:rPr>
                            <w:t>B</w:t>
                          </w:r>
                        </w:p>
                        <w:p w14:paraId="03B0930D" w14:textId="77777777" w:rsidR="00F81FFE" w:rsidRPr="004A4A63" w:rsidRDefault="00F81FFE" w:rsidP="00F81FFE">
                          <w:pPr>
                            <w:spacing w:after="120"/>
                            <w:rPr>
                              <w:rFonts w:ascii="Arial" w:hAnsi="Arial"/>
                              <w:b/>
                              <w:sz w:val="28"/>
                              <w:szCs w:val="28"/>
                            </w:rPr>
                          </w:pPr>
                          <w:r>
                            <w:rPr>
                              <w:rFonts w:ascii="Arial" w:hAnsi="Arial"/>
                              <w:b/>
                              <w:sz w:val="28"/>
                              <w:szCs w:val="28"/>
                            </w:rPr>
                            <w:t>Part A</w:t>
                          </w:r>
                        </w:p>
                        <w:p w14:paraId="6CA336F6" w14:textId="602905D7" w:rsidR="00286D6F" w:rsidRPr="004A4A63" w:rsidRDefault="00286D6F" w:rsidP="00286D6F">
                          <w:pPr>
                            <w:spacing w:after="120"/>
                            <w:rPr>
                              <w:rFonts w:ascii="Arial" w:hAnsi="Arial"/>
                              <w:b/>
                              <w:sz w:val="28"/>
                              <w:szCs w:val="2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269786" id="_x0000_t202" coordsize="21600,21600" o:spt="202" path="m,l,21600r21600,l21600,xe">
              <v:stroke joinstyle="miter"/>
              <v:path gradientshapeok="t" o:connecttype="rect"/>
            </v:shapetype>
            <v:shape id="Text Box 14" o:spid="_x0000_s1026" type="#_x0000_t202" style="position:absolute;left:0;text-align:left;margin-left:189.85pt;margin-top:23.55pt;width:306pt;height:56.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" filled="f" stroked="f">
              <v:textbox inset=",7.2pt,,7.2pt">
                <w:txbxContent>
                  <w:p w14:paraId="20D1F348" w14:textId="77777777" w:rsidR="00F81FFE" w:rsidRDefault="00F81FFE" w:rsidP="00F81FFE">
                    <w:pPr>
                      <w:spacing w:after="120"/>
                      <w:rPr>
                        <w:rFonts w:ascii="Arial" w:hAnsi="Arial"/>
                        <w:b/>
                        <w:sz w:val="28"/>
                        <w:szCs w:val="28"/>
                      </w:rPr>
                    </w:pPr>
                    <w:r>
                      <w:rPr>
                        <w:rFonts w:ascii="Arial" w:hAnsi="Arial"/>
                        <w:b/>
                        <w:sz w:val="28"/>
                        <w:szCs w:val="28"/>
                      </w:rPr>
                      <w:t>B2</w:t>
                    </w:r>
                  </w:p>
                  <w:p w14:paraId="316ED365" w14:textId="279087D9" w:rsidR="00F81FFE" w:rsidRDefault="001F7D4E" w:rsidP="00F81FFE">
                    <w:pPr>
                      <w:spacing w:after="120"/>
                      <w:rPr>
                        <w:rFonts w:ascii="Arial" w:hAnsi="Arial"/>
                        <w:b/>
                        <w:sz w:val="28"/>
                        <w:szCs w:val="28"/>
                      </w:rPr>
                    </w:pPr>
                    <w:r>
                      <w:rPr>
                        <w:rFonts w:ascii="Arial" w:hAnsi="Arial"/>
                        <w:b/>
                        <w:sz w:val="28"/>
                        <w:szCs w:val="28"/>
                      </w:rPr>
                      <w:t xml:space="preserve">UNIT 5 TEST </w:t>
                    </w:r>
                    <w:r w:rsidR="00F81FFE">
                      <w:rPr>
                        <w:rFonts w:ascii="Arial" w:hAnsi="Arial"/>
                        <w:b/>
                        <w:sz w:val="28"/>
                        <w:szCs w:val="28"/>
                      </w:rPr>
                      <w:t xml:space="preserve">| Version </w:t>
                    </w:r>
                    <w:r w:rsidR="00562231">
                      <w:rPr>
                        <w:rFonts w:ascii="Arial" w:hAnsi="Arial"/>
                        <w:b/>
                        <w:sz w:val="28"/>
                        <w:szCs w:val="28"/>
                      </w:rPr>
                      <w:t>B</w:t>
                    </w:r>
                  </w:p>
                  <w:p w14:paraId="03B0930D" w14:textId="77777777" w:rsidR="00F81FFE" w:rsidRPr="004A4A63" w:rsidRDefault="00F81FFE" w:rsidP="00F81FFE">
                    <w:pPr>
                      <w:spacing w:after="120"/>
                      <w:rPr>
                        <w:rFonts w:ascii="Arial" w:hAnsi="Arial"/>
                        <w:b/>
                        <w:sz w:val="28"/>
                        <w:szCs w:val="28"/>
                      </w:rPr>
                    </w:pPr>
                    <w:r>
                      <w:rPr>
                        <w:rFonts w:ascii="Arial" w:hAnsi="Arial"/>
                        <w:b/>
                        <w:sz w:val="28"/>
                        <w:szCs w:val="28"/>
                      </w:rPr>
                      <w:t>Part A</w:t>
                    </w:r>
                  </w:p>
                  <w:p w14:paraId="6CA336F6" w14:textId="602905D7" w:rsidR="00286D6F" w:rsidRPr="004A4A63" w:rsidRDefault="00286D6F" w:rsidP="00286D6F">
                    <w:pPr>
                      <w:spacing w:after="120"/>
                      <w:rPr>
                        <w:rFonts w:ascii="Arial" w:hAnsi="Arial"/>
                        <w:b/>
                        <w:sz w:val="28"/>
                        <w:szCs w:val="28"/>
                      </w:rPr>
                    </w:pPr>
                  </w:p>
                </w:txbxContent>
              </v:textbox>
            </v:shape>
          </w:pict>
        </mc:Fallback>
      </mc:AlternateContent>
    </w:r>
    <w:r>
      <w:rPr>
        <w:noProof/>
      </w:rPr>
      <w:drawing>
        <wp:inline distT="0" distB="0" distL="0" distR="0" wp14:anchorId="6559904E" wp14:editId="7A76F82C">
          <wp:extent cx="2743200" cy="1095375"/>
          <wp:effectExtent l="0" t="0" r="0" b="952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10953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6AC64" w14:textId="77777777" w:rsidR="00A806D3" w:rsidRPr="00D40881" w:rsidRDefault="00A806D3" w:rsidP="005623CF">
    <w:pPr>
      <w:pStyle w:val="Text"/>
      <w:rPr>
        <w:b/>
      </w:rPr>
    </w:pPr>
    <w:r w:rsidRPr="00D40881">
      <w:t>[Image goes here]</w:t>
    </w:r>
    <w:r w:rsidRPr="00D40881">
      <w:tab/>
      <w:t>Name:</w:t>
    </w:r>
    <w:r w:rsidRPr="00D40881">
      <w:rPr>
        <w:b/>
      </w:rPr>
      <w:t xml:space="preserve"> </w:t>
    </w:r>
    <w:r w:rsidRPr="00D40881">
      <w:rPr>
        <w:rStyle w:val="GapFillchr"/>
        <w:b w:val="0"/>
      </w:rPr>
      <w:t>                                                     </w:t>
    </w:r>
  </w:p>
  <w:p w14:paraId="534052C4" w14:textId="77777777" w:rsidR="00A806D3" w:rsidRPr="00D40881" w:rsidRDefault="00A806D3" w:rsidP="005623CF">
    <w:pPr>
      <w:pStyle w:val="Text"/>
      <w:rPr>
        <w:b/>
        <w:spacing w:val="-20"/>
        <w:position w:val="60"/>
      </w:rPr>
    </w:pPr>
    <w:r w:rsidRPr="00D40881">
      <w:rPr>
        <w:b/>
      </w:rPr>
      <w:tab/>
    </w:r>
    <w:r w:rsidRPr="00D40881">
      <w:t>Class:</w:t>
    </w:r>
    <w:r w:rsidRPr="00D40881">
      <w:rPr>
        <w:b/>
      </w:rPr>
      <w:t xml:space="preserve"> </w:t>
    </w:r>
    <w:r w:rsidRPr="00D40881">
      <w:rPr>
        <w:rStyle w:val="GapFillchr"/>
        <w:b w:val="0"/>
      </w:rPr>
      <w:t>                     </w:t>
    </w:r>
    <w:r w:rsidRPr="00D40881">
      <w:rPr>
        <w:b/>
      </w:rPr>
      <w:t xml:space="preserve"> </w:t>
    </w:r>
    <w:r>
      <w:rPr>
        <w:b/>
      </w:rPr>
      <w:t xml:space="preserve">           </w:t>
    </w:r>
    <w:r w:rsidRPr="00D40881">
      <w:rPr>
        <w:b/>
      </w:rPr>
      <w:t xml:space="preserve">Total: </w:t>
    </w:r>
    <w:r w:rsidRPr="00D40881">
      <w:rPr>
        <w:rStyle w:val="GapFillchr"/>
        <w:b w:val="0"/>
        <w:color w:val="auto"/>
      </w:rPr>
      <w:t>          </w:t>
    </w:r>
    <w:r w:rsidRPr="00D40881">
      <w:rPr>
        <w:b/>
      </w:rPr>
      <w:t xml:space="preserve"> </w:t>
    </w:r>
  </w:p>
  <w:p w14:paraId="65B40C42" w14:textId="77777777" w:rsidR="00A806D3" w:rsidRPr="00D40881" w:rsidRDefault="00A806D3" w:rsidP="005623CF">
    <w:pPr>
      <w:pStyle w:val="Text"/>
    </w:pPr>
  </w:p>
  <w:p w14:paraId="47471EC3" w14:textId="77777777" w:rsidR="00A806D3" w:rsidRDefault="00A806D3" w:rsidP="004929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36F0"/>
    <w:multiLevelType w:val="multilevel"/>
    <w:tmpl w:val="22E4FDE8"/>
    <w:lvl w:ilvl="0">
      <w:start w:val="1"/>
      <w:numFmt w:val="decimal"/>
      <w:lvlText w:val="%1."/>
      <w:lvlJc w:val="left"/>
      <w:pPr>
        <w:tabs>
          <w:tab w:val="num" w:pos="1495"/>
        </w:tabs>
        <w:ind w:left="1495"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 w15:restartNumberingAfterBreak="0">
    <w:nsid w:val="028F56CF"/>
    <w:multiLevelType w:val="hybridMultilevel"/>
    <w:tmpl w:val="213EA332"/>
    <w:lvl w:ilvl="0" w:tplc="08090015">
      <w:start w:val="1"/>
      <w:numFmt w:val="upp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03CB3096"/>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52B745B"/>
    <w:multiLevelType w:val="multilevel"/>
    <w:tmpl w:val="0FA69AC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AC270D"/>
    <w:multiLevelType w:val="hybridMultilevel"/>
    <w:tmpl w:val="8D7C76A6"/>
    <w:lvl w:ilvl="0" w:tplc="0809000F">
      <w:start w:val="1"/>
      <w:numFmt w:val="decimal"/>
      <w:lvlText w:val="%1."/>
      <w:lvlJc w:val="left"/>
      <w:pPr>
        <w:tabs>
          <w:tab w:val="num" w:pos="1440"/>
        </w:tabs>
        <w:ind w:left="1440" w:hanging="360"/>
      </w:p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5" w15:restartNumberingAfterBreak="0">
    <w:nsid w:val="082A5596"/>
    <w:multiLevelType w:val="hybridMultilevel"/>
    <w:tmpl w:val="22E4FDE8"/>
    <w:lvl w:ilvl="0" w:tplc="0809000F">
      <w:start w:val="1"/>
      <w:numFmt w:val="decimal"/>
      <w:lvlText w:val="%1."/>
      <w:lvlJc w:val="left"/>
      <w:pPr>
        <w:tabs>
          <w:tab w:val="num" w:pos="1495"/>
        </w:tabs>
        <w:ind w:left="1495" w:hanging="360"/>
      </w:p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6" w15:restartNumberingAfterBreak="0">
    <w:nsid w:val="0A093E07"/>
    <w:multiLevelType w:val="hybridMultilevel"/>
    <w:tmpl w:val="C14AEC48"/>
    <w:lvl w:ilvl="0" w:tplc="08090005">
      <w:start w:val="1"/>
      <w:numFmt w:val="bullet"/>
      <w:lvlText w:val=""/>
      <w:lvlJc w:val="left"/>
      <w:pPr>
        <w:tabs>
          <w:tab w:val="num" w:pos="720"/>
        </w:tabs>
        <w:ind w:left="720" w:hanging="360"/>
      </w:pPr>
      <w:rPr>
        <w:rFonts w:ascii="Wingdings" w:hAnsi="Wingdings" w:hint="default"/>
      </w:rPr>
    </w:lvl>
    <w:lvl w:ilvl="1" w:tplc="08090005">
      <w:start w:val="1"/>
      <w:numFmt w:val="bullet"/>
      <w:lvlText w:val=""/>
      <w:lvlJc w:val="left"/>
      <w:pPr>
        <w:tabs>
          <w:tab w:val="num" w:pos="1440"/>
        </w:tabs>
        <w:ind w:left="1440" w:hanging="360"/>
      </w:pPr>
      <w:rPr>
        <w:rFonts w:ascii="Wingdings" w:hAnsi="Wingdings"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5D4D9D"/>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CF92C5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2206FF7"/>
    <w:multiLevelType w:val="multilevel"/>
    <w:tmpl w:val="0FA69AC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360"/>
        </w:tabs>
        <w:ind w:left="36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745F4A"/>
    <w:multiLevelType w:val="hybridMultilevel"/>
    <w:tmpl w:val="C2D60186"/>
    <w:lvl w:ilvl="0" w:tplc="08090003">
      <w:start w:val="1"/>
      <w:numFmt w:val="bullet"/>
      <w:lvlText w:val="o"/>
      <w:lvlJc w:val="left"/>
      <w:pPr>
        <w:tabs>
          <w:tab w:val="num" w:pos="720"/>
        </w:tabs>
        <w:ind w:left="720" w:hanging="360"/>
      </w:pPr>
      <w:rPr>
        <w:rFonts w:ascii="Courier New" w:hAnsi="Courier New" w:cs="Courier" w:hint="default"/>
      </w:rPr>
    </w:lvl>
    <w:lvl w:ilvl="1" w:tplc="08090005">
      <w:start w:val="1"/>
      <w:numFmt w:val="bullet"/>
      <w:lvlText w:val=""/>
      <w:lvlJc w:val="left"/>
      <w:pPr>
        <w:tabs>
          <w:tab w:val="num" w:pos="1440"/>
        </w:tabs>
        <w:ind w:left="1440" w:hanging="360"/>
      </w:pPr>
      <w:rPr>
        <w:rFonts w:ascii="Wingdings" w:hAnsi="Wingdings"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7E4C1D"/>
    <w:multiLevelType w:val="hybridMultilevel"/>
    <w:tmpl w:val="51EC2A58"/>
    <w:lvl w:ilvl="0" w:tplc="08090003">
      <w:start w:val="1"/>
      <w:numFmt w:val="bullet"/>
      <w:lvlText w:val="o"/>
      <w:lvlJc w:val="left"/>
      <w:pPr>
        <w:tabs>
          <w:tab w:val="num" w:pos="360"/>
        </w:tabs>
        <w:ind w:left="360" w:hanging="360"/>
      </w:pPr>
      <w:rPr>
        <w:rFonts w:ascii="Courier New" w:hAnsi="Courier New" w:cs="Courier" w:hint="default"/>
      </w:rPr>
    </w:lvl>
    <w:lvl w:ilvl="1" w:tplc="08090003">
      <w:start w:val="1"/>
      <w:numFmt w:val="bullet"/>
      <w:lvlText w:val="o"/>
      <w:lvlJc w:val="left"/>
      <w:pPr>
        <w:tabs>
          <w:tab w:val="num" w:pos="1080"/>
        </w:tabs>
        <w:ind w:left="1080" w:hanging="360"/>
      </w:pPr>
      <w:rPr>
        <w:rFonts w:ascii="Courier New" w:hAnsi="Courier New" w:cs="Courier"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500001F"/>
    <w:multiLevelType w:val="hybridMultilevel"/>
    <w:tmpl w:val="BD862F66"/>
    <w:lvl w:ilvl="0" w:tplc="08090005">
      <w:start w:val="1"/>
      <w:numFmt w:val="bullet"/>
      <w:lvlText w:val=""/>
      <w:lvlJc w:val="left"/>
      <w:pPr>
        <w:tabs>
          <w:tab w:val="num" w:pos="720"/>
        </w:tabs>
        <w:ind w:left="720" w:hanging="360"/>
      </w:pPr>
      <w:rPr>
        <w:rFonts w:ascii="Wingdings" w:hAnsi="Wingdings" w:hint="default"/>
      </w:rPr>
    </w:lvl>
    <w:lvl w:ilvl="1" w:tplc="08090005">
      <w:start w:val="1"/>
      <w:numFmt w:val="bullet"/>
      <w:lvlText w:val=""/>
      <w:lvlJc w:val="left"/>
      <w:pPr>
        <w:tabs>
          <w:tab w:val="num" w:pos="1440"/>
        </w:tabs>
        <w:ind w:left="1440" w:hanging="360"/>
      </w:pPr>
      <w:rPr>
        <w:rFonts w:ascii="Wingdings" w:hAnsi="Wingdings"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A410F0F"/>
    <w:multiLevelType w:val="hybridMultilevel"/>
    <w:tmpl w:val="086ECE50"/>
    <w:lvl w:ilvl="0" w:tplc="5BD0A436">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w:hAnsi="Courier" w:hint="default"/>
      </w:rPr>
    </w:lvl>
    <w:lvl w:ilvl="2" w:tplc="00050409" w:tentative="1">
      <w:start w:val="1"/>
      <w:numFmt w:val="bullet"/>
      <w:lvlText w:val=""/>
      <w:lvlJc w:val="left"/>
      <w:pPr>
        <w:tabs>
          <w:tab w:val="num" w:pos="2520"/>
        </w:tabs>
        <w:ind w:left="2520" w:hanging="360"/>
      </w:pPr>
      <w:rPr>
        <w:rFonts w:ascii="Symbol" w:hAnsi="Symbol"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w:hAnsi="Courier" w:hint="default"/>
      </w:rPr>
    </w:lvl>
    <w:lvl w:ilvl="5" w:tplc="00050409" w:tentative="1">
      <w:start w:val="1"/>
      <w:numFmt w:val="bullet"/>
      <w:lvlText w:val=""/>
      <w:lvlJc w:val="left"/>
      <w:pPr>
        <w:tabs>
          <w:tab w:val="num" w:pos="4680"/>
        </w:tabs>
        <w:ind w:left="4680" w:hanging="360"/>
      </w:pPr>
      <w:rPr>
        <w:rFonts w:ascii="Symbol" w:hAnsi="Symbol"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w:hAnsi="Courier" w:hint="default"/>
      </w:rPr>
    </w:lvl>
    <w:lvl w:ilvl="8" w:tplc="00050409" w:tentative="1">
      <w:start w:val="1"/>
      <w:numFmt w:val="bullet"/>
      <w:lvlText w:val=""/>
      <w:lvlJc w:val="left"/>
      <w:pPr>
        <w:tabs>
          <w:tab w:val="num" w:pos="6840"/>
        </w:tabs>
        <w:ind w:left="6840" w:hanging="360"/>
      </w:pPr>
      <w:rPr>
        <w:rFonts w:ascii="Symbol" w:hAnsi="Symbol" w:hint="default"/>
      </w:rPr>
    </w:lvl>
  </w:abstractNum>
  <w:abstractNum w:abstractNumId="14" w15:restartNumberingAfterBreak="0">
    <w:nsid w:val="450C1FFE"/>
    <w:multiLevelType w:val="multilevel"/>
    <w:tmpl w:val="8D7C76A6"/>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5" w15:restartNumberingAfterBreak="0">
    <w:nsid w:val="486D3AA7"/>
    <w:multiLevelType w:val="multilevel"/>
    <w:tmpl w:val="22E4FDE8"/>
    <w:lvl w:ilvl="0">
      <w:start w:val="1"/>
      <w:numFmt w:val="decimal"/>
      <w:lvlText w:val="%1."/>
      <w:lvlJc w:val="left"/>
      <w:pPr>
        <w:tabs>
          <w:tab w:val="num" w:pos="1495"/>
        </w:tabs>
        <w:ind w:left="1495"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6" w15:restartNumberingAfterBreak="0">
    <w:nsid w:val="4BAC5725"/>
    <w:multiLevelType w:val="multilevel"/>
    <w:tmpl w:val="C2D60186"/>
    <w:lvl w:ilvl="0">
      <w:start w:val="1"/>
      <w:numFmt w:val="bullet"/>
      <w:lvlText w:val="o"/>
      <w:lvlJc w:val="left"/>
      <w:pPr>
        <w:tabs>
          <w:tab w:val="num" w:pos="720"/>
        </w:tabs>
        <w:ind w:left="720" w:hanging="360"/>
      </w:pPr>
      <w:rPr>
        <w:rFonts w:ascii="Courier New" w:hAnsi="Courier New" w:cs="Courier"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5C77B13"/>
    <w:multiLevelType w:val="hybridMultilevel"/>
    <w:tmpl w:val="C444E946"/>
    <w:lvl w:ilvl="0" w:tplc="0809000F">
      <w:start w:val="1"/>
      <w:numFmt w:val="decimal"/>
      <w:lvlText w:val="%1."/>
      <w:lvlJc w:val="left"/>
      <w:pPr>
        <w:tabs>
          <w:tab w:val="num" w:pos="1495"/>
        </w:tabs>
        <w:ind w:left="1495" w:hanging="360"/>
      </w:pPr>
    </w:lvl>
    <w:lvl w:ilvl="1" w:tplc="08090019" w:tentative="1">
      <w:start w:val="1"/>
      <w:numFmt w:val="lowerLetter"/>
      <w:lvlText w:val="%2."/>
      <w:lvlJc w:val="left"/>
      <w:pPr>
        <w:tabs>
          <w:tab w:val="num" w:pos="2215"/>
        </w:tabs>
        <w:ind w:left="2215" w:hanging="360"/>
      </w:pPr>
    </w:lvl>
    <w:lvl w:ilvl="2" w:tplc="0809001B" w:tentative="1">
      <w:start w:val="1"/>
      <w:numFmt w:val="lowerRoman"/>
      <w:lvlText w:val="%3."/>
      <w:lvlJc w:val="right"/>
      <w:pPr>
        <w:tabs>
          <w:tab w:val="num" w:pos="2935"/>
        </w:tabs>
        <w:ind w:left="2935" w:hanging="180"/>
      </w:pPr>
    </w:lvl>
    <w:lvl w:ilvl="3" w:tplc="0809000F" w:tentative="1">
      <w:start w:val="1"/>
      <w:numFmt w:val="decimal"/>
      <w:lvlText w:val="%4."/>
      <w:lvlJc w:val="left"/>
      <w:pPr>
        <w:tabs>
          <w:tab w:val="num" w:pos="3655"/>
        </w:tabs>
        <w:ind w:left="3655" w:hanging="360"/>
      </w:pPr>
    </w:lvl>
    <w:lvl w:ilvl="4" w:tplc="08090019" w:tentative="1">
      <w:start w:val="1"/>
      <w:numFmt w:val="lowerLetter"/>
      <w:lvlText w:val="%5."/>
      <w:lvlJc w:val="left"/>
      <w:pPr>
        <w:tabs>
          <w:tab w:val="num" w:pos="4375"/>
        </w:tabs>
        <w:ind w:left="4375" w:hanging="360"/>
      </w:pPr>
    </w:lvl>
    <w:lvl w:ilvl="5" w:tplc="0809001B" w:tentative="1">
      <w:start w:val="1"/>
      <w:numFmt w:val="lowerRoman"/>
      <w:lvlText w:val="%6."/>
      <w:lvlJc w:val="right"/>
      <w:pPr>
        <w:tabs>
          <w:tab w:val="num" w:pos="5095"/>
        </w:tabs>
        <w:ind w:left="5095" w:hanging="180"/>
      </w:pPr>
    </w:lvl>
    <w:lvl w:ilvl="6" w:tplc="0809000F" w:tentative="1">
      <w:start w:val="1"/>
      <w:numFmt w:val="decimal"/>
      <w:lvlText w:val="%7."/>
      <w:lvlJc w:val="left"/>
      <w:pPr>
        <w:tabs>
          <w:tab w:val="num" w:pos="5815"/>
        </w:tabs>
        <w:ind w:left="5815" w:hanging="360"/>
      </w:pPr>
    </w:lvl>
    <w:lvl w:ilvl="7" w:tplc="08090019" w:tentative="1">
      <w:start w:val="1"/>
      <w:numFmt w:val="lowerLetter"/>
      <w:lvlText w:val="%8."/>
      <w:lvlJc w:val="left"/>
      <w:pPr>
        <w:tabs>
          <w:tab w:val="num" w:pos="6535"/>
        </w:tabs>
        <w:ind w:left="6535" w:hanging="360"/>
      </w:pPr>
    </w:lvl>
    <w:lvl w:ilvl="8" w:tplc="0809001B" w:tentative="1">
      <w:start w:val="1"/>
      <w:numFmt w:val="lowerRoman"/>
      <w:lvlText w:val="%9."/>
      <w:lvlJc w:val="right"/>
      <w:pPr>
        <w:tabs>
          <w:tab w:val="num" w:pos="7255"/>
        </w:tabs>
        <w:ind w:left="7255" w:hanging="180"/>
      </w:pPr>
    </w:lvl>
  </w:abstractNum>
  <w:abstractNum w:abstractNumId="18" w15:restartNumberingAfterBreak="0">
    <w:nsid w:val="61BA62B3"/>
    <w:multiLevelType w:val="multilevel"/>
    <w:tmpl w:val="C2D60186"/>
    <w:lvl w:ilvl="0">
      <w:start w:val="1"/>
      <w:numFmt w:val="bullet"/>
      <w:lvlText w:val="o"/>
      <w:lvlJc w:val="left"/>
      <w:pPr>
        <w:tabs>
          <w:tab w:val="num" w:pos="720"/>
        </w:tabs>
        <w:ind w:left="720" w:hanging="360"/>
      </w:pPr>
      <w:rPr>
        <w:rFonts w:ascii="Courier New" w:hAnsi="Courier New" w:cs="Courier"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8E55DB5"/>
    <w:multiLevelType w:val="multilevel"/>
    <w:tmpl w:val="51EC2A58"/>
    <w:lvl w:ilvl="0">
      <w:start w:val="1"/>
      <w:numFmt w:val="bullet"/>
      <w:lvlText w:val="o"/>
      <w:lvlJc w:val="left"/>
      <w:pPr>
        <w:tabs>
          <w:tab w:val="num" w:pos="720"/>
        </w:tabs>
        <w:ind w:left="720" w:hanging="360"/>
      </w:pPr>
      <w:rPr>
        <w:rFonts w:ascii="Courier New" w:hAnsi="Courier New" w:cs="Courier" w:hint="default"/>
      </w:rPr>
    </w:lvl>
    <w:lvl w:ilvl="1">
      <w:start w:val="1"/>
      <w:numFmt w:val="bullet"/>
      <w:lvlText w:val="o"/>
      <w:lvlJc w:val="left"/>
      <w:pPr>
        <w:tabs>
          <w:tab w:val="num" w:pos="1440"/>
        </w:tabs>
        <w:ind w:left="1440" w:hanging="360"/>
      </w:pPr>
      <w:rPr>
        <w:rFonts w:ascii="Courier New" w:hAnsi="Courier New" w:cs="Courier"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48143B4"/>
    <w:multiLevelType w:val="multilevel"/>
    <w:tmpl w:val="C2D60186"/>
    <w:lvl w:ilvl="0">
      <w:start w:val="1"/>
      <w:numFmt w:val="bullet"/>
      <w:lvlText w:val="o"/>
      <w:lvlJc w:val="left"/>
      <w:pPr>
        <w:tabs>
          <w:tab w:val="num" w:pos="720"/>
        </w:tabs>
        <w:ind w:left="720" w:hanging="360"/>
      </w:pPr>
      <w:rPr>
        <w:rFonts w:ascii="Courier New" w:hAnsi="Courier New" w:cs="Courier"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5755D53"/>
    <w:multiLevelType w:val="hybridMultilevel"/>
    <w:tmpl w:val="D6FC2398"/>
    <w:lvl w:ilvl="0" w:tplc="08090001">
      <w:start w:val="1"/>
      <w:numFmt w:val="bullet"/>
      <w:lvlText w:val=""/>
      <w:lvlJc w:val="left"/>
      <w:pPr>
        <w:tabs>
          <w:tab w:val="num" w:pos="720"/>
        </w:tabs>
        <w:ind w:left="720" w:hanging="360"/>
      </w:pPr>
      <w:rPr>
        <w:rFonts w:ascii="Symbol" w:hAnsi="Symbol" w:hint="default"/>
      </w:rPr>
    </w:lvl>
    <w:lvl w:ilvl="1" w:tplc="FC9CB544">
      <w:start w:val="1"/>
      <w:numFmt w:val="decimal"/>
      <w:lvlText w:val="%2."/>
      <w:lvlJc w:val="left"/>
      <w:pPr>
        <w:tabs>
          <w:tab w:val="num" w:pos="360"/>
        </w:tabs>
        <w:ind w:left="360" w:hanging="360"/>
      </w:pPr>
      <w:rPr>
        <w:rFonts w:hint="default"/>
        <w:color w:val="auto"/>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73C1358"/>
    <w:multiLevelType w:val="hybridMultilevel"/>
    <w:tmpl w:val="8B5A958A"/>
    <w:lvl w:ilvl="0" w:tplc="08090005">
      <w:start w:val="1"/>
      <w:numFmt w:val="bullet"/>
      <w:lvlText w:val=""/>
      <w:lvlJc w:val="left"/>
      <w:pPr>
        <w:tabs>
          <w:tab w:val="num" w:pos="720"/>
        </w:tabs>
        <w:ind w:left="720" w:hanging="360"/>
      </w:pPr>
      <w:rPr>
        <w:rFonts w:ascii="Wingdings" w:hAnsi="Wingdings" w:hint="default"/>
      </w:rPr>
    </w:lvl>
    <w:lvl w:ilvl="1" w:tplc="08090005">
      <w:start w:val="1"/>
      <w:numFmt w:val="bullet"/>
      <w:lvlText w:val=""/>
      <w:lvlJc w:val="left"/>
      <w:pPr>
        <w:tabs>
          <w:tab w:val="num" w:pos="1440"/>
        </w:tabs>
        <w:ind w:left="1440" w:hanging="360"/>
      </w:pPr>
      <w:rPr>
        <w:rFonts w:ascii="Wingdings" w:hAnsi="Wingdings"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15629180">
    <w:abstractNumId w:val="11"/>
  </w:num>
  <w:num w:numId="2" w16cid:durableId="929966671">
    <w:abstractNumId w:val="19"/>
  </w:num>
  <w:num w:numId="3" w16cid:durableId="460003369">
    <w:abstractNumId w:val="10"/>
  </w:num>
  <w:num w:numId="4" w16cid:durableId="1386637882">
    <w:abstractNumId w:val="16"/>
  </w:num>
  <w:num w:numId="5" w16cid:durableId="932709923">
    <w:abstractNumId w:val="22"/>
  </w:num>
  <w:num w:numId="6" w16cid:durableId="665667550">
    <w:abstractNumId w:val="18"/>
  </w:num>
  <w:num w:numId="7" w16cid:durableId="736246230">
    <w:abstractNumId w:val="12"/>
  </w:num>
  <w:num w:numId="8" w16cid:durableId="351035216">
    <w:abstractNumId w:val="20"/>
  </w:num>
  <w:num w:numId="9" w16cid:durableId="191916377">
    <w:abstractNumId w:val="6"/>
  </w:num>
  <w:num w:numId="10" w16cid:durableId="1907064785">
    <w:abstractNumId w:val="21"/>
  </w:num>
  <w:num w:numId="11" w16cid:durableId="1750417926">
    <w:abstractNumId w:val="3"/>
  </w:num>
  <w:num w:numId="12" w16cid:durableId="1381593829">
    <w:abstractNumId w:val="4"/>
  </w:num>
  <w:num w:numId="13" w16cid:durableId="1432625163">
    <w:abstractNumId w:val="14"/>
  </w:num>
  <w:num w:numId="14" w16cid:durableId="1852597695">
    <w:abstractNumId w:val="5"/>
  </w:num>
  <w:num w:numId="15" w16cid:durableId="310252882">
    <w:abstractNumId w:val="15"/>
  </w:num>
  <w:num w:numId="16" w16cid:durableId="210533822">
    <w:abstractNumId w:val="17"/>
  </w:num>
  <w:num w:numId="17" w16cid:durableId="203295917">
    <w:abstractNumId w:val="13"/>
  </w:num>
  <w:num w:numId="18" w16cid:durableId="1589776548">
    <w:abstractNumId w:val="9"/>
  </w:num>
  <w:num w:numId="19" w16cid:durableId="1962959992">
    <w:abstractNumId w:val="0"/>
  </w:num>
  <w:num w:numId="20" w16cid:durableId="2025743101">
    <w:abstractNumId w:val="7"/>
  </w:num>
  <w:num w:numId="21" w16cid:durableId="1663773548">
    <w:abstractNumId w:val="8"/>
  </w:num>
  <w:num w:numId="22" w16cid:durableId="1581677716">
    <w:abstractNumId w:val="2"/>
  </w:num>
  <w:num w:numId="23" w16cid:durableId="1236196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03"/>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0MjawMDC2sLAwNjJT0lEKTi0uzszPAykwMq0FAFdYQhUtAAAA"/>
    <w:docVar w:name="pageCheckpoint" w:val="/,_x000d_/_x000d_"/>
  </w:docVars>
  <w:rsids>
    <w:rsidRoot w:val="005C53FD"/>
    <w:rsid w:val="00000F55"/>
    <w:rsid w:val="00003578"/>
    <w:rsid w:val="00004AA6"/>
    <w:rsid w:val="00005900"/>
    <w:rsid w:val="0000649F"/>
    <w:rsid w:val="00006867"/>
    <w:rsid w:val="00006E25"/>
    <w:rsid w:val="00010557"/>
    <w:rsid w:val="000115FD"/>
    <w:rsid w:val="00012961"/>
    <w:rsid w:val="00012BF2"/>
    <w:rsid w:val="00012F6D"/>
    <w:rsid w:val="00014E36"/>
    <w:rsid w:val="000153D2"/>
    <w:rsid w:val="00016246"/>
    <w:rsid w:val="000164F4"/>
    <w:rsid w:val="00020C23"/>
    <w:rsid w:val="00022830"/>
    <w:rsid w:val="00023BA6"/>
    <w:rsid w:val="00025027"/>
    <w:rsid w:val="00032A3D"/>
    <w:rsid w:val="000331F0"/>
    <w:rsid w:val="00033B69"/>
    <w:rsid w:val="000341A5"/>
    <w:rsid w:val="0003657E"/>
    <w:rsid w:val="000403FB"/>
    <w:rsid w:val="00041445"/>
    <w:rsid w:val="0004160C"/>
    <w:rsid w:val="00044E0B"/>
    <w:rsid w:val="000450F2"/>
    <w:rsid w:val="00045BCF"/>
    <w:rsid w:val="00046B21"/>
    <w:rsid w:val="00051A1D"/>
    <w:rsid w:val="00052758"/>
    <w:rsid w:val="00052ED3"/>
    <w:rsid w:val="00053FFB"/>
    <w:rsid w:val="000550D4"/>
    <w:rsid w:val="000573C0"/>
    <w:rsid w:val="00057AC9"/>
    <w:rsid w:val="00061DC4"/>
    <w:rsid w:val="00061DFC"/>
    <w:rsid w:val="000634D9"/>
    <w:rsid w:val="00067E20"/>
    <w:rsid w:val="00070544"/>
    <w:rsid w:val="00073484"/>
    <w:rsid w:val="00073B55"/>
    <w:rsid w:val="00074226"/>
    <w:rsid w:val="00077004"/>
    <w:rsid w:val="00077A9F"/>
    <w:rsid w:val="00077D0E"/>
    <w:rsid w:val="00077F2B"/>
    <w:rsid w:val="00080C46"/>
    <w:rsid w:val="00081D5D"/>
    <w:rsid w:val="00083038"/>
    <w:rsid w:val="00083DA7"/>
    <w:rsid w:val="000915D3"/>
    <w:rsid w:val="00093344"/>
    <w:rsid w:val="00093528"/>
    <w:rsid w:val="00094178"/>
    <w:rsid w:val="00095103"/>
    <w:rsid w:val="00095F02"/>
    <w:rsid w:val="000A05AE"/>
    <w:rsid w:val="000A15D4"/>
    <w:rsid w:val="000A20C7"/>
    <w:rsid w:val="000A37D1"/>
    <w:rsid w:val="000A43E1"/>
    <w:rsid w:val="000A49B8"/>
    <w:rsid w:val="000A5DF3"/>
    <w:rsid w:val="000A6264"/>
    <w:rsid w:val="000A7BFC"/>
    <w:rsid w:val="000B150A"/>
    <w:rsid w:val="000B2862"/>
    <w:rsid w:val="000B6AFF"/>
    <w:rsid w:val="000B6C1F"/>
    <w:rsid w:val="000B70C5"/>
    <w:rsid w:val="000C1496"/>
    <w:rsid w:val="000C1C2A"/>
    <w:rsid w:val="000C352E"/>
    <w:rsid w:val="000C4399"/>
    <w:rsid w:val="000C5897"/>
    <w:rsid w:val="000C5F84"/>
    <w:rsid w:val="000D1BB4"/>
    <w:rsid w:val="000D2512"/>
    <w:rsid w:val="000D3452"/>
    <w:rsid w:val="000D6A8C"/>
    <w:rsid w:val="000D6BDF"/>
    <w:rsid w:val="000D78A7"/>
    <w:rsid w:val="000E0EDF"/>
    <w:rsid w:val="000E1610"/>
    <w:rsid w:val="000E221F"/>
    <w:rsid w:val="000E2DD2"/>
    <w:rsid w:val="000E3B61"/>
    <w:rsid w:val="000E3E33"/>
    <w:rsid w:val="000E6127"/>
    <w:rsid w:val="000F07D2"/>
    <w:rsid w:val="000F1649"/>
    <w:rsid w:val="000F2DEF"/>
    <w:rsid w:val="000F365A"/>
    <w:rsid w:val="000F38AA"/>
    <w:rsid w:val="000F42F6"/>
    <w:rsid w:val="000F4326"/>
    <w:rsid w:val="000F5355"/>
    <w:rsid w:val="000F675F"/>
    <w:rsid w:val="000F7595"/>
    <w:rsid w:val="00100501"/>
    <w:rsid w:val="00100F80"/>
    <w:rsid w:val="001050F6"/>
    <w:rsid w:val="00110C72"/>
    <w:rsid w:val="00111D6B"/>
    <w:rsid w:val="001134C6"/>
    <w:rsid w:val="00114949"/>
    <w:rsid w:val="0011649F"/>
    <w:rsid w:val="00120903"/>
    <w:rsid w:val="00121274"/>
    <w:rsid w:val="0012334D"/>
    <w:rsid w:val="00125521"/>
    <w:rsid w:val="001258B9"/>
    <w:rsid w:val="00125D76"/>
    <w:rsid w:val="00125F4D"/>
    <w:rsid w:val="00130BE6"/>
    <w:rsid w:val="00131857"/>
    <w:rsid w:val="00133C76"/>
    <w:rsid w:val="00135E44"/>
    <w:rsid w:val="0014277B"/>
    <w:rsid w:val="001439DB"/>
    <w:rsid w:val="00144336"/>
    <w:rsid w:val="001504AE"/>
    <w:rsid w:val="0015062F"/>
    <w:rsid w:val="00153763"/>
    <w:rsid w:val="00153EC7"/>
    <w:rsid w:val="001546F1"/>
    <w:rsid w:val="00157B34"/>
    <w:rsid w:val="00157E4C"/>
    <w:rsid w:val="00160585"/>
    <w:rsid w:val="00163838"/>
    <w:rsid w:val="00163C14"/>
    <w:rsid w:val="00163C8F"/>
    <w:rsid w:val="00165359"/>
    <w:rsid w:val="00165378"/>
    <w:rsid w:val="00166F87"/>
    <w:rsid w:val="00170260"/>
    <w:rsid w:val="001708BA"/>
    <w:rsid w:val="00171144"/>
    <w:rsid w:val="00171256"/>
    <w:rsid w:val="0017142E"/>
    <w:rsid w:val="00171C8F"/>
    <w:rsid w:val="0017317F"/>
    <w:rsid w:val="001748FC"/>
    <w:rsid w:val="00176697"/>
    <w:rsid w:val="00182630"/>
    <w:rsid w:val="00183CA6"/>
    <w:rsid w:val="00187A04"/>
    <w:rsid w:val="001910AD"/>
    <w:rsid w:val="001920AC"/>
    <w:rsid w:val="001939C1"/>
    <w:rsid w:val="00197A86"/>
    <w:rsid w:val="001A03BF"/>
    <w:rsid w:val="001A28E2"/>
    <w:rsid w:val="001A2AA3"/>
    <w:rsid w:val="001A3821"/>
    <w:rsid w:val="001A52EA"/>
    <w:rsid w:val="001A5AD9"/>
    <w:rsid w:val="001A7D2D"/>
    <w:rsid w:val="001B0D65"/>
    <w:rsid w:val="001B0EBC"/>
    <w:rsid w:val="001B1513"/>
    <w:rsid w:val="001B4CAC"/>
    <w:rsid w:val="001B5506"/>
    <w:rsid w:val="001B6DD5"/>
    <w:rsid w:val="001C1A00"/>
    <w:rsid w:val="001C2C61"/>
    <w:rsid w:val="001C5764"/>
    <w:rsid w:val="001D0B3E"/>
    <w:rsid w:val="001D137E"/>
    <w:rsid w:val="001D230B"/>
    <w:rsid w:val="001D61F2"/>
    <w:rsid w:val="001E1B6C"/>
    <w:rsid w:val="001E287E"/>
    <w:rsid w:val="001E398B"/>
    <w:rsid w:val="001E437E"/>
    <w:rsid w:val="001E5B67"/>
    <w:rsid w:val="001E5CF4"/>
    <w:rsid w:val="001E7284"/>
    <w:rsid w:val="001E73AA"/>
    <w:rsid w:val="001E7F9F"/>
    <w:rsid w:val="001F551F"/>
    <w:rsid w:val="001F589B"/>
    <w:rsid w:val="001F7D4E"/>
    <w:rsid w:val="00201326"/>
    <w:rsid w:val="00201919"/>
    <w:rsid w:val="002019B5"/>
    <w:rsid w:val="00202297"/>
    <w:rsid w:val="002038AD"/>
    <w:rsid w:val="00205102"/>
    <w:rsid w:val="002062FD"/>
    <w:rsid w:val="0021001D"/>
    <w:rsid w:val="0021060D"/>
    <w:rsid w:val="002112D9"/>
    <w:rsid w:val="0021272D"/>
    <w:rsid w:val="002137CF"/>
    <w:rsid w:val="0021525B"/>
    <w:rsid w:val="00215459"/>
    <w:rsid w:val="00215E42"/>
    <w:rsid w:val="00216B5E"/>
    <w:rsid w:val="00216BA0"/>
    <w:rsid w:val="0022144C"/>
    <w:rsid w:val="0022187C"/>
    <w:rsid w:val="00222859"/>
    <w:rsid w:val="00223AE1"/>
    <w:rsid w:val="00223D0C"/>
    <w:rsid w:val="0022783F"/>
    <w:rsid w:val="00235624"/>
    <w:rsid w:val="002364EF"/>
    <w:rsid w:val="002370A3"/>
    <w:rsid w:val="0024039F"/>
    <w:rsid w:val="00240665"/>
    <w:rsid w:val="00240FE9"/>
    <w:rsid w:val="00241040"/>
    <w:rsid w:val="00242B69"/>
    <w:rsid w:val="0024347A"/>
    <w:rsid w:val="002444C0"/>
    <w:rsid w:val="00244D2E"/>
    <w:rsid w:val="002462F0"/>
    <w:rsid w:val="002531AE"/>
    <w:rsid w:val="00254E73"/>
    <w:rsid w:val="00260887"/>
    <w:rsid w:val="00262805"/>
    <w:rsid w:val="00265A5C"/>
    <w:rsid w:val="00265CB5"/>
    <w:rsid w:val="00270ADA"/>
    <w:rsid w:val="00271525"/>
    <w:rsid w:val="00273002"/>
    <w:rsid w:val="002767EF"/>
    <w:rsid w:val="002772F0"/>
    <w:rsid w:val="002773EC"/>
    <w:rsid w:val="00277D64"/>
    <w:rsid w:val="00280499"/>
    <w:rsid w:val="002805D6"/>
    <w:rsid w:val="00280A8D"/>
    <w:rsid w:val="00281720"/>
    <w:rsid w:val="00281942"/>
    <w:rsid w:val="00281BC1"/>
    <w:rsid w:val="002827C9"/>
    <w:rsid w:val="00286D6F"/>
    <w:rsid w:val="002878AA"/>
    <w:rsid w:val="00291217"/>
    <w:rsid w:val="00292C42"/>
    <w:rsid w:val="00292F96"/>
    <w:rsid w:val="002930D6"/>
    <w:rsid w:val="002A0EF9"/>
    <w:rsid w:val="002A0F9A"/>
    <w:rsid w:val="002A3407"/>
    <w:rsid w:val="002A538D"/>
    <w:rsid w:val="002A7101"/>
    <w:rsid w:val="002B1DFB"/>
    <w:rsid w:val="002B3416"/>
    <w:rsid w:val="002B56A2"/>
    <w:rsid w:val="002B631A"/>
    <w:rsid w:val="002B6FE1"/>
    <w:rsid w:val="002C3450"/>
    <w:rsid w:val="002C52E8"/>
    <w:rsid w:val="002D40D8"/>
    <w:rsid w:val="002D48D1"/>
    <w:rsid w:val="002D4A17"/>
    <w:rsid w:val="002E00D0"/>
    <w:rsid w:val="002E0892"/>
    <w:rsid w:val="002E3A40"/>
    <w:rsid w:val="002E4F93"/>
    <w:rsid w:val="002E72CA"/>
    <w:rsid w:val="002F319D"/>
    <w:rsid w:val="002F4215"/>
    <w:rsid w:val="002F54A5"/>
    <w:rsid w:val="002F59F7"/>
    <w:rsid w:val="002F75D2"/>
    <w:rsid w:val="00300C21"/>
    <w:rsid w:val="0030359F"/>
    <w:rsid w:val="00303D11"/>
    <w:rsid w:val="00306936"/>
    <w:rsid w:val="00312938"/>
    <w:rsid w:val="00316590"/>
    <w:rsid w:val="003204BA"/>
    <w:rsid w:val="0032054B"/>
    <w:rsid w:val="003212E3"/>
    <w:rsid w:val="00321CE8"/>
    <w:rsid w:val="00322921"/>
    <w:rsid w:val="00324934"/>
    <w:rsid w:val="00325DF9"/>
    <w:rsid w:val="00326477"/>
    <w:rsid w:val="003272DF"/>
    <w:rsid w:val="00331FAB"/>
    <w:rsid w:val="00333F3E"/>
    <w:rsid w:val="003421DE"/>
    <w:rsid w:val="003432ED"/>
    <w:rsid w:val="00344BD0"/>
    <w:rsid w:val="003504C0"/>
    <w:rsid w:val="003521DE"/>
    <w:rsid w:val="003536DF"/>
    <w:rsid w:val="00354D63"/>
    <w:rsid w:val="003557F7"/>
    <w:rsid w:val="003578B0"/>
    <w:rsid w:val="00361865"/>
    <w:rsid w:val="00362D58"/>
    <w:rsid w:val="00366217"/>
    <w:rsid w:val="0036623F"/>
    <w:rsid w:val="003674F9"/>
    <w:rsid w:val="0037156F"/>
    <w:rsid w:val="003744C8"/>
    <w:rsid w:val="00374E91"/>
    <w:rsid w:val="00375F0E"/>
    <w:rsid w:val="00384A8F"/>
    <w:rsid w:val="00384C25"/>
    <w:rsid w:val="003868E2"/>
    <w:rsid w:val="00387DFD"/>
    <w:rsid w:val="003908E3"/>
    <w:rsid w:val="00390CED"/>
    <w:rsid w:val="00393E88"/>
    <w:rsid w:val="0039519B"/>
    <w:rsid w:val="00395278"/>
    <w:rsid w:val="00395385"/>
    <w:rsid w:val="003976D3"/>
    <w:rsid w:val="003A0E02"/>
    <w:rsid w:val="003A2828"/>
    <w:rsid w:val="003A304B"/>
    <w:rsid w:val="003A475A"/>
    <w:rsid w:val="003A4BDF"/>
    <w:rsid w:val="003B5894"/>
    <w:rsid w:val="003B59A7"/>
    <w:rsid w:val="003B6161"/>
    <w:rsid w:val="003B788D"/>
    <w:rsid w:val="003C0F3D"/>
    <w:rsid w:val="003C1D92"/>
    <w:rsid w:val="003C2BB7"/>
    <w:rsid w:val="003C32C3"/>
    <w:rsid w:val="003D0F05"/>
    <w:rsid w:val="003D1ADB"/>
    <w:rsid w:val="003D3173"/>
    <w:rsid w:val="003D3AB2"/>
    <w:rsid w:val="003D45C3"/>
    <w:rsid w:val="003E04C6"/>
    <w:rsid w:val="003E0C2B"/>
    <w:rsid w:val="003E12FE"/>
    <w:rsid w:val="003E5646"/>
    <w:rsid w:val="003F00EF"/>
    <w:rsid w:val="003F0409"/>
    <w:rsid w:val="003F040D"/>
    <w:rsid w:val="003F138B"/>
    <w:rsid w:val="003F3908"/>
    <w:rsid w:val="003F52BF"/>
    <w:rsid w:val="003F5CAA"/>
    <w:rsid w:val="003F63CA"/>
    <w:rsid w:val="003F7FDC"/>
    <w:rsid w:val="00401041"/>
    <w:rsid w:val="00403EED"/>
    <w:rsid w:val="0040661F"/>
    <w:rsid w:val="0040682D"/>
    <w:rsid w:val="0041084C"/>
    <w:rsid w:val="00410ABB"/>
    <w:rsid w:val="00413A1A"/>
    <w:rsid w:val="00414503"/>
    <w:rsid w:val="0041502F"/>
    <w:rsid w:val="00415B44"/>
    <w:rsid w:val="00415D17"/>
    <w:rsid w:val="00420B77"/>
    <w:rsid w:val="004210C9"/>
    <w:rsid w:val="00421CA1"/>
    <w:rsid w:val="004220B7"/>
    <w:rsid w:val="004225C8"/>
    <w:rsid w:val="00422BFB"/>
    <w:rsid w:val="00424AB9"/>
    <w:rsid w:val="004268E1"/>
    <w:rsid w:val="004277A5"/>
    <w:rsid w:val="0043046B"/>
    <w:rsid w:val="0043361F"/>
    <w:rsid w:val="004339E3"/>
    <w:rsid w:val="00434418"/>
    <w:rsid w:val="0043501F"/>
    <w:rsid w:val="00440F1C"/>
    <w:rsid w:val="004424E0"/>
    <w:rsid w:val="00445E9D"/>
    <w:rsid w:val="0044676B"/>
    <w:rsid w:val="00452556"/>
    <w:rsid w:val="00454592"/>
    <w:rsid w:val="004546F9"/>
    <w:rsid w:val="00455A16"/>
    <w:rsid w:val="00457531"/>
    <w:rsid w:val="00460F3D"/>
    <w:rsid w:val="00461DBE"/>
    <w:rsid w:val="0046216A"/>
    <w:rsid w:val="0046278F"/>
    <w:rsid w:val="00464F76"/>
    <w:rsid w:val="004665F4"/>
    <w:rsid w:val="004666E1"/>
    <w:rsid w:val="00470C04"/>
    <w:rsid w:val="00470D09"/>
    <w:rsid w:val="00473171"/>
    <w:rsid w:val="00473692"/>
    <w:rsid w:val="004769EA"/>
    <w:rsid w:val="004770F4"/>
    <w:rsid w:val="00477674"/>
    <w:rsid w:val="00485913"/>
    <w:rsid w:val="00485D5D"/>
    <w:rsid w:val="0048606D"/>
    <w:rsid w:val="00487A65"/>
    <w:rsid w:val="00491946"/>
    <w:rsid w:val="004920D4"/>
    <w:rsid w:val="004929AE"/>
    <w:rsid w:val="004940DB"/>
    <w:rsid w:val="00497B5A"/>
    <w:rsid w:val="00497D2D"/>
    <w:rsid w:val="004A112D"/>
    <w:rsid w:val="004A18EB"/>
    <w:rsid w:val="004A26D4"/>
    <w:rsid w:val="004A5212"/>
    <w:rsid w:val="004A5527"/>
    <w:rsid w:val="004B03AA"/>
    <w:rsid w:val="004B1F5C"/>
    <w:rsid w:val="004B2A43"/>
    <w:rsid w:val="004B2B1A"/>
    <w:rsid w:val="004B3BC3"/>
    <w:rsid w:val="004C0808"/>
    <w:rsid w:val="004C44CC"/>
    <w:rsid w:val="004C4887"/>
    <w:rsid w:val="004C5171"/>
    <w:rsid w:val="004D0075"/>
    <w:rsid w:val="004D3272"/>
    <w:rsid w:val="004D4728"/>
    <w:rsid w:val="004D4860"/>
    <w:rsid w:val="004E0C51"/>
    <w:rsid w:val="004E4923"/>
    <w:rsid w:val="004E6BE0"/>
    <w:rsid w:val="004F1F6A"/>
    <w:rsid w:val="004F3FE5"/>
    <w:rsid w:val="004F4AB1"/>
    <w:rsid w:val="004F5287"/>
    <w:rsid w:val="004F6F14"/>
    <w:rsid w:val="00502B44"/>
    <w:rsid w:val="00513CAD"/>
    <w:rsid w:val="0051576F"/>
    <w:rsid w:val="00515C74"/>
    <w:rsid w:val="005160D8"/>
    <w:rsid w:val="00516526"/>
    <w:rsid w:val="00516608"/>
    <w:rsid w:val="0052060F"/>
    <w:rsid w:val="005215D6"/>
    <w:rsid w:val="0052304F"/>
    <w:rsid w:val="0052407B"/>
    <w:rsid w:val="00525548"/>
    <w:rsid w:val="005264AE"/>
    <w:rsid w:val="005300E0"/>
    <w:rsid w:val="00532337"/>
    <w:rsid w:val="00532C0B"/>
    <w:rsid w:val="00534484"/>
    <w:rsid w:val="0053695B"/>
    <w:rsid w:val="00536D5C"/>
    <w:rsid w:val="00540CD2"/>
    <w:rsid w:val="0054149F"/>
    <w:rsid w:val="005421F5"/>
    <w:rsid w:val="005428F2"/>
    <w:rsid w:val="00542C6D"/>
    <w:rsid w:val="00543743"/>
    <w:rsid w:val="00546308"/>
    <w:rsid w:val="00547485"/>
    <w:rsid w:val="0055092D"/>
    <w:rsid w:val="00551A0B"/>
    <w:rsid w:val="005577E9"/>
    <w:rsid w:val="00557BE1"/>
    <w:rsid w:val="00562231"/>
    <w:rsid w:val="005623CF"/>
    <w:rsid w:val="005631F6"/>
    <w:rsid w:val="0056391F"/>
    <w:rsid w:val="00564332"/>
    <w:rsid w:val="00566E82"/>
    <w:rsid w:val="005677CD"/>
    <w:rsid w:val="005701CA"/>
    <w:rsid w:val="00571971"/>
    <w:rsid w:val="005738D0"/>
    <w:rsid w:val="00573E4D"/>
    <w:rsid w:val="00576D07"/>
    <w:rsid w:val="0058084B"/>
    <w:rsid w:val="00582ABC"/>
    <w:rsid w:val="0058346F"/>
    <w:rsid w:val="00585341"/>
    <w:rsid w:val="00585E16"/>
    <w:rsid w:val="00586606"/>
    <w:rsid w:val="0058670F"/>
    <w:rsid w:val="00593190"/>
    <w:rsid w:val="00593272"/>
    <w:rsid w:val="005967EC"/>
    <w:rsid w:val="005968D9"/>
    <w:rsid w:val="00596BEA"/>
    <w:rsid w:val="005A20F5"/>
    <w:rsid w:val="005A2279"/>
    <w:rsid w:val="005A2CF8"/>
    <w:rsid w:val="005B1766"/>
    <w:rsid w:val="005B4BCA"/>
    <w:rsid w:val="005B5089"/>
    <w:rsid w:val="005B607B"/>
    <w:rsid w:val="005B6667"/>
    <w:rsid w:val="005C032D"/>
    <w:rsid w:val="005C15C6"/>
    <w:rsid w:val="005C2C67"/>
    <w:rsid w:val="005C4185"/>
    <w:rsid w:val="005C4DF4"/>
    <w:rsid w:val="005C53FD"/>
    <w:rsid w:val="005C7F18"/>
    <w:rsid w:val="005D347A"/>
    <w:rsid w:val="005D6A45"/>
    <w:rsid w:val="005D6D49"/>
    <w:rsid w:val="005D7142"/>
    <w:rsid w:val="005D76F0"/>
    <w:rsid w:val="005E0B63"/>
    <w:rsid w:val="005E2903"/>
    <w:rsid w:val="005E323C"/>
    <w:rsid w:val="005E55B6"/>
    <w:rsid w:val="005E648A"/>
    <w:rsid w:val="005F0016"/>
    <w:rsid w:val="005F153E"/>
    <w:rsid w:val="005F4413"/>
    <w:rsid w:val="005F5CFA"/>
    <w:rsid w:val="005F69C2"/>
    <w:rsid w:val="006008DB"/>
    <w:rsid w:val="00603EC0"/>
    <w:rsid w:val="006048C1"/>
    <w:rsid w:val="00605073"/>
    <w:rsid w:val="006051FB"/>
    <w:rsid w:val="00605857"/>
    <w:rsid w:val="00610673"/>
    <w:rsid w:val="006110C0"/>
    <w:rsid w:val="00614420"/>
    <w:rsid w:val="00624DC2"/>
    <w:rsid w:val="00625E49"/>
    <w:rsid w:val="006264B0"/>
    <w:rsid w:val="00627613"/>
    <w:rsid w:val="0063067C"/>
    <w:rsid w:val="00632376"/>
    <w:rsid w:val="00632AF4"/>
    <w:rsid w:val="00633AB2"/>
    <w:rsid w:val="006348E9"/>
    <w:rsid w:val="00637550"/>
    <w:rsid w:val="006427F6"/>
    <w:rsid w:val="0064384B"/>
    <w:rsid w:val="00651EF2"/>
    <w:rsid w:val="00652A05"/>
    <w:rsid w:val="00652EAB"/>
    <w:rsid w:val="00654539"/>
    <w:rsid w:val="0065691D"/>
    <w:rsid w:val="0066113C"/>
    <w:rsid w:val="00664E0E"/>
    <w:rsid w:val="00665084"/>
    <w:rsid w:val="00665A71"/>
    <w:rsid w:val="006673CB"/>
    <w:rsid w:val="00670AA5"/>
    <w:rsid w:val="0067127E"/>
    <w:rsid w:val="00671BF1"/>
    <w:rsid w:val="00672A6E"/>
    <w:rsid w:val="00672F81"/>
    <w:rsid w:val="00673AEB"/>
    <w:rsid w:val="00674312"/>
    <w:rsid w:val="006813C9"/>
    <w:rsid w:val="006824CD"/>
    <w:rsid w:val="0068285A"/>
    <w:rsid w:val="00682A43"/>
    <w:rsid w:val="00685B79"/>
    <w:rsid w:val="00686B45"/>
    <w:rsid w:val="00686F74"/>
    <w:rsid w:val="00687A8B"/>
    <w:rsid w:val="0069055E"/>
    <w:rsid w:val="006928B6"/>
    <w:rsid w:val="00696FC8"/>
    <w:rsid w:val="006A0687"/>
    <w:rsid w:val="006A2027"/>
    <w:rsid w:val="006A3709"/>
    <w:rsid w:val="006A6864"/>
    <w:rsid w:val="006B0E1A"/>
    <w:rsid w:val="006B29A8"/>
    <w:rsid w:val="006B379A"/>
    <w:rsid w:val="006C04D3"/>
    <w:rsid w:val="006C0742"/>
    <w:rsid w:val="006C244D"/>
    <w:rsid w:val="006C327B"/>
    <w:rsid w:val="006C3A37"/>
    <w:rsid w:val="006C3EF3"/>
    <w:rsid w:val="006C42AA"/>
    <w:rsid w:val="006C45B1"/>
    <w:rsid w:val="006C54C5"/>
    <w:rsid w:val="006C69D9"/>
    <w:rsid w:val="006C7C0A"/>
    <w:rsid w:val="006C7EB9"/>
    <w:rsid w:val="006D51A2"/>
    <w:rsid w:val="006D5840"/>
    <w:rsid w:val="006D6763"/>
    <w:rsid w:val="006D67EE"/>
    <w:rsid w:val="006D6CEE"/>
    <w:rsid w:val="006E0822"/>
    <w:rsid w:val="006E3B3F"/>
    <w:rsid w:val="006E556E"/>
    <w:rsid w:val="006E631E"/>
    <w:rsid w:val="006F0F28"/>
    <w:rsid w:val="006F2205"/>
    <w:rsid w:val="006F2812"/>
    <w:rsid w:val="006F3F0F"/>
    <w:rsid w:val="006F46E3"/>
    <w:rsid w:val="006F5D39"/>
    <w:rsid w:val="006F741A"/>
    <w:rsid w:val="006F74A6"/>
    <w:rsid w:val="006F7624"/>
    <w:rsid w:val="006F7B21"/>
    <w:rsid w:val="00700B96"/>
    <w:rsid w:val="00701581"/>
    <w:rsid w:val="0070243A"/>
    <w:rsid w:val="00703348"/>
    <w:rsid w:val="007057BC"/>
    <w:rsid w:val="00706DC6"/>
    <w:rsid w:val="00711499"/>
    <w:rsid w:val="00711806"/>
    <w:rsid w:val="00712B0E"/>
    <w:rsid w:val="0071588F"/>
    <w:rsid w:val="007162DE"/>
    <w:rsid w:val="00720648"/>
    <w:rsid w:val="00720FA1"/>
    <w:rsid w:val="00721660"/>
    <w:rsid w:val="007221BE"/>
    <w:rsid w:val="00722E78"/>
    <w:rsid w:val="00723B3B"/>
    <w:rsid w:val="007318A6"/>
    <w:rsid w:val="007318D9"/>
    <w:rsid w:val="0073197E"/>
    <w:rsid w:val="00731DA1"/>
    <w:rsid w:val="00732A5B"/>
    <w:rsid w:val="00732D9A"/>
    <w:rsid w:val="00733490"/>
    <w:rsid w:val="00734A79"/>
    <w:rsid w:val="00737861"/>
    <w:rsid w:val="00740695"/>
    <w:rsid w:val="00741639"/>
    <w:rsid w:val="0074541F"/>
    <w:rsid w:val="007468B5"/>
    <w:rsid w:val="007514A4"/>
    <w:rsid w:val="0075241D"/>
    <w:rsid w:val="007529D1"/>
    <w:rsid w:val="00755178"/>
    <w:rsid w:val="0075582A"/>
    <w:rsid w:val="00755B79"/>
    <w:rsid w:val="00757A99"/>
    <w:rsid w:val="00760A4A"/>
    <w:rsid w:val="00761871"/>
    <w:rsid w:val="00762371"/>
    <w:rsid w:val="00762DE8"/>
    <w:rsid w:val="00763A49"/>
    <w:rsid w:val="007655BF"/>
    <w:rsid w:val="0076566B"/>
    <w:rsid w:val="00765D0C"/>
    <w:rsid w:val="00772066"/>
    <w:rsid w:val="00772656"/>
    <w:rsid w:val="00773D62"/>
    <w:rsid w:val="00774759"/>
    <w:rsid w:val="007775D9"/>
    <w:rsid w:val="0078134F"/>
    <w:rsid w:val="00782642"/>
    <w:rsid w:val="00783A35"/>
    <w:rsid w:val="0078415D"/>
    <w:rsid w:val="00786F63"/>
    <w:rsid w:val="0079072F"/>
    <w:rsid w:val="00791E17"/>
    <w:rsid w:val="0079206C"/>
    <w:rsid w:val="0079258E"/>
    <w:rsid w:val="00793E0F"/>
    <w:rsid w:val="00794053"/>
    <w:rsid w:val="00794693"/>
    <w:rsid w:val="007977BE"/>
    <w:rsid w:val="007A0481"/>
    <w:rsid w:val="007A2821"/>
    <w:rsid w:val="007A33D3"/>
    <w:rsid w:val="007A47D7"/>
    <w:rsid w:val="007A4C0B"/>
    <w:rsid w:val="007A4EEA"/>
    <w:rsid w:val="007A6AA9"/>
    <w:rsid w:val="007A6E6F"/>
    <w:rsid w:val="007A7FB2"/>
    <w:rsid w:val="007B2EEE"/>
    <w:rsid w:val="007B3CE0"/>
    <w:rsid w:val="007B5A04"/>
    <w:rsid w:val="007B61C4"/>
    <w:rsid w:val="007C7EDE"/>
    <w:rsid w:val="007C7FCC"/>
    <w:rsid w:val="007D0733"/>
    <w:rsid w:val="007D2BB3"/>
    <w:rsid w:val="007D5ED3"/>
    <w:rsid w:val="007D6151"/>
    <w:rsid w:val="007D66BE"/>
    <w:rsid w:val="007E18BA"/>
    <w:rsid w:val="007E78BE"/>
    <w:rsid w:val="007F033A"/>
    <w:rsid w:val="007F0619"/>
    <w:rsid w:val="007F07A8"/>
    <w:rsid w:val="007F08B3"/>
    <w:rsid w:val="007F164E"/>
    <w:rsid w:val="007F18D2"/>
    <w:rsid w:val="007F2F18"/>
    <w:rsid w:val="007F381F"/>
    <w:rsid w:val="007F4CB1"/>
    <w:rsid w:val="007F4E55"/>
    <w:rsid w:val="007F651B"/>
    <w:rsid w:val="007F7BEA"/>
    <w:rsid w:val="00800D1F"/>
    <w:rsid w:val="00802F55"/>
    <w:rsid w:val="008044FA"/>
    <w:rsid w:val="0080492D"/>
    <w:rsid w:val="00806BD4"/>
    <w:rsid w:val="00810E7A"/>
    <w:rsid w:val="008121EC"/>
    <w:rsid w:val="0081360A"/>
    <w:rsid w:val="00813C08"/>
    <w:rsid w:val="00821E51"/>
    <w:rsid w:val="00824334"/>
    <w:rsid w:val="008267D3"/>
    <w:rsid w:val="00826EC5"/>
    <w:rsid w:val="00827772"/>
    <w:rsid w:val="00827F52"/>
    <w:rsid w:val="00832957"/>
    <w:rsid w:val="00832C5C"/>
    <w:rsid w:val="0083411F"/>
    <w:rsid w:val="00835BF1"/>
    <w:rsid w:val="008368DC"/>
    <w:rsid w:val="00837C25"/>
    <w:rsid w:val="00842B30"/>
    <w:rsid w:val="008459B3"/>
    <w:rsid w:val="00847CD8"/>
    <w:rsid w:val="00850D0A"/>
    <w:rsid w:val="00850E86"/>
    <w:rsid w:val="00852366"/>
    <w:rsid w:val="00853723"/>
    <w:rsid w:val="008555D3"/>
    <w:rsid w:val="00855914"/>
    <w:rsid w:val="00855B07"/>
    <w:rsid w:val="0085695A"/>
    <w:rsid w:val="00856F4C"/>
    <w:rsid w:val="008605FE"/>
    <w:rsid w:val="00860969"/>
    <w:rsid w:val="00860ADA"/>
    <w:rsid w:val="00864B0B"/>
    <w:rsid w:val="00870DDF"/>
    <w:rsid w:val="008712A5"/>
    <w:rsid w:val="008724F7"/>
    <w:rsid w:val="0087320C"/>
    <w:rsid w:val="0087334C"/>
    <w:rsid w:val="00875FB1"/>
    <w:rsid w:val="008774E8"/>
    <w:rsid w:val="00880176"/>
    <w:rsid w:val="008805A9"/>
    <w:rsid w:val="00880FC5"/>
    <w:rsid w:val="008831BB"/>
    <w:rsid w:val="00883BD2"/>
    <w:rsid w:val="008842B9"/>
    <w:rsid w:val="00885780"/>
    <w:rsid w:val="008867B5"/>
    <w:rsid w:val="008877CE"/>
    <w:rsid w:val="00887B76"/>
    <w:rsid w:val="00892771"/>
    <w:rsid w:val="00894EEF"/>
    <w:rsid w:val="008952A2"/>
    <w:rsid w:val="00895D29"/>
    <w:rsid w:val="0089682E"/>
    <w:rsid w:val="00896C68"/>
    <w:rsid w:val="00897903"/>
    <w:rsid w:val="008A34D4"/>
    <w:rsid w:val="008A3AD4"/>
    <w:rsid w:val="008A64C1"/>
    <w:rsid w:val="008A79B3"/>
    <w:rsid w:val="008A7EB2"/>
    <w:rsid w:val="008B0BB5"/>
    <w:rsid w:val="008B1731"/>
    <w:rsid w:val="008B1FE9"/>
    <w:rsid w:val="008B7EE4"/>
    <w:rsid w:val="008C24A9"/>
    <w:rsid w:val="008C442E"/>
    <w:rsid w:val="008C6701"/>
    <w:rsid w:val="008D0C19"/>
    <w:rsid w:val="008D19C5"/>
    <w:rsid w:val="008D19E0"/>
    <w:rsid w:val="008D2E19"/>
    <w:rsid w:val="008D48DF"/>
    <w:rsid w:val="008D5396"/>
    <w:rsid w:val="008D55AE"/>
    <w:rsid w:val="008D57D1"/>
    <w:rsid w:val="008D5C96"/>
    <w:rsid w:val="008D60DD"/>
    <w:rsid w:val="008D627A"/>
    <w:rsid w:val="008E164F"/>
    <w:rsid w:val="008E1DD7"/>
    <w:rsid w:val="008E25FC"/>
    <w:rsid w:val="008E594A"/>
    <w:rsid w:val="008E5D3E"/>
    <w:rsid w:val="008E63E5"/>
    <w:rsid w:val="008E7BE5"/>
    <w:rsid w:val="008F0870"/>
    <w:rsid w:val="008F1FCD"/>
    <w:rsid w:val="008F2879"/>
    <w:rsid w:val="008F3A3C"/>
    <w:rsid w:val="008F3DB6"/>
    <w:rsid w:val="008F4218"/>
    <w:rsid w:val="008F537D"/>
    <w:rsid w:val="008F6460"/>
    <w:rsid w:val="00901603"/>
    <w:rsid w:val="00901A1B"/>
    <w:rsid w:val="00902006"/>
    <w:rsid w:val="009025E3"/>
    <w:rsid w:val="0090278A"/>
    <w:rsid w:val="00902843"/>
    <w:rsid w:val="00904765"/>
    <w:rsid w:val="009058E4"/>
    <w:rsid w:val="009071C8"/>
    <w:rsid w:val="00907B69"/>
    <w:rsid w:val="00910A56"/>
    <w:rsid w:val="00910C12"/>
    <w:rsid w:val="00913C77"/>
    <w:rsid w:val="00913E43"/>
    <w:rsid w:val="00913F3E"/>
    <w:rsid w:val="00914CA9"/>
    <w:rsid w:val="00917890"/>
    <w:rsid w:val="00917CA0"/>
    <w:rsid w:val="009221DA"/>
    <w:rsid w:val="00922E96"/>
    <w:rsid w:val="0092531D"/>
    <w:rsid w:val="00925F46"/>
    <w:rsid w:val="009265F2"/>
    <w:rsid w:val="009311BF"/>
    <w:rsid w:val="00932CC1"/>
    <w:rsid w:val="00933CBA"/>
    <w:rsid w:val="00933DFD"/>
    <w:rsid w:val="009449BB"/>
    <w:rsid w:val="00946188"/>
    <w:rsid w:val="009464FA"/>
    <w:rsid w:val="0094690D"/>
    <w:rsid w:val="00946A2B"/>
    <w:rsid w:val="00951163"/>
    <w:rsid w:val="00951853"/>
    <w:rsid w:val="00952AB2"/>
    <w:rsid w:val="00954FC5"/>
    <w:rsid w:val="009563F6"/>
    <w:rsid w:val="009604D2"/>
    <w:rsid w:val="00962EBA"/>
    <w:rsid w:val="00963508"/>
    <w:rsid w:val="0096384D"/>
    <w:rsid w:val="00964574"/>
    <w:rsid w:val="0096467C"/>
    <w:rsid w:val="00965BFC"/>
    <w:rsid w:val="00965C3A"/>
    <w:rsid w:val="00971590"/>
    <w:rsid w:val="00972EAA"/>
    <w:rsid w:val="009737C4"/>
    <w:rsid w:val="009739B5"/>
    <w:rsid w:val="00976C7A"/>
    <w:rsid w:val="0097730F"/>
    <w:rsid w:val="009777D4"/>
    <w:rsid w:val="009813DD"/>
    <w:rsid w:val="00983027"/>
    <w:rsid w:val="00983738"/>
    <w:rsid w:val="0098379D"/>
    <w:rsid w:val="009849A1"/>
    <w:rsid w:val="0098747F"/>
    <w:rsid w:val="00990267"/>
    <w:rsid w:val="0099061A"/>
    <w:rsid w:val="009908A2"/>
    <w:rsid w:val="00992C01"/>
    <w:rsid w:val="00994B70"/>
    <w:rsid w:val="0099560D"/>
    <w:rsid w:val="009A1480"/>
    <w:rsid w:val="009A5026"/>
    <w:rsid w:val="009A533D"/>
    <w:rsid w:val="009A6EF2"/>
    <w:rsid w:val="009B0D78"/>
    <w:rsid w:val="009B18D0"/>
    <w:rsid w:val="009B4C0E"/>
    <w:rsid w:val="009B57AB"/>
    <w:rsid w:val="009B66D4"/>
    <w:rsid w:val="009B6D90"/>
    <w:rsid w:val="009B70B7"/>
    <w:rsid w:val="009C08DB"/>
    <w:rsid w:val="009C1600"/>
    <w:rsid w:val="009C1E99"/>
    <w:rsid w:val="009C4738"/>
    <w:rsid w:val="009C62E8"/>
    <w:rsid w:val="009C63C3"/>
    <w:rsid w:val="009D0421"/>
    <w:rsid w:val="009D13DB"/>
    <w:rsid w:val="009D3360"/>
    <w:rsid w:val="009D455D"/>
    <w:rsid w:val="009D4B14"/>
    <w:rsid w:val="009D566D"/>
    <w:rsid w:val="009E1054"/>
    <w:rsid w:val="009E16DA"/>
    <w:rsid w:val="009E2908"/>
    <w:rsid w:val="009E3094"/>
    <w:rsid w:val="009E3AFC"/>
    <w:rsid w:val="009E6B78"/>
    <w:rsid w:val="009E6D17"/>
    <w:rsid w:val="009F1C0F"/>
    <w:rsid w:val="009F2845"/>
    <w:rsid w:val="009F3032"/>
    <w:rsid w:val="009F7606"/>
    <w:rsid w:val="009F7999"/>
    <w:rsid w:val="00A00B44"/>
    <w:rsid w:val="00A01B38"/>
    <w:rsid w:val="00A07D05"/>
    <w:rsid w:val="00A111DE"/>
    <w:rsid w:val="00A11577"/>
    <w:rsid w:val="00A12564"/>
    <w:rsid w:val="00A1417A"/>
    <w:rsid w:val="00A14733"/>
    <w:rsid w:val="00A14DC2"/>
    <w:rsid w:val="00A154C4"/>
    <w:rsid w:val="00A15BBC"/>
    <w:rsid w:val="00A1701E"/>
    <w:rsid w:val="00A171DA"/>
    <w:rsid w:val="00A23F19"/>
    <w:rsid w:val="00A241D7"/>
    <w:rsid w:val="00A24973"/>
    <w:rsid w:val="00A26FA2"/>
    <w:rsid w:val="00A27098"/>
    <w:rsid w:val="00A27743"/>
    <w:rsid w:val="00A27AA9"/>
    <w:rsid w:val="00A319B3"/>
    <w:rsid w:val="00A37B1E"/>
    <w:rsid w:val="00A40500"/>
    <w:rsid w:val="00A40FAF"/>
    <w:rsid w:val="00A42D39"/>
    <w:rsid w:val="00A458CB"/>
    <w:rsid w:val="00A4657D"/>
    <w:rsid w:val="00A47585"/>
    <w:rsid w:val="00A50A19"/>
    <w:rsid w:val="00A50FC8"/>
    <w:rsid w:val="00A51228"/>
    <w:rsid w:val="00A514EE"/>
    <w:rsid w:val="00A522B0"/>
    <w:rsid w:val="00A53039"/>
    <w:rsid w:val="00A55CA5"/>
    <w:rsid w:val="00A60D45"/>
    <w:rsid w:val="00A62BD0"/>
    <w:rsid w:val="00A65202"/>
    <w:rsid w:val="00A65282"/>
    <w:rsid w:val="00A65F43"/>
    <w:rsid w:val="00A660B3"/>
    <w:rsid w:val="00A669E8"/>
    <w:rsid w:val="00A66DB5"/>
    <w:rsid w:val="00A700A0"/>
    <w:rsid w:val="00A806D3"/>
    <w:rsid w:val="00A8448A"/>
    <w:rsid w:val="00A85747"/>
    <w:rsid w:val="00A863D0"/>
    <w:rsid w:val="00A87E45"/>
    <w:rsid w:val="00A90E17"/>
    <w:rsid w:val="00A91EBC"/>
    <w:rsid w:val="00A93AA2"/>
    <w:rsid w:val="00A977FF"/>
    <w:rsid w:val="00AA6318"/>
    <w:rsid w:val="00AB1078"/>
    <w:rsid w:val="00AB1DA1"/>
    <w:rsid w:val="00AB1FF0"/>
    <w:rsid w:val="00AB4EF3"/>
    <w:rsid w:val="00AC075C"/>
    <w:rsid w:val="00AC2C1F"/>
    <w:rsid w:val="00AC39EE"/>
    <w:rsid w:val="00AC3E8B"/>
    <w:rsid w:val="00AC545A"/>
    <w:rsid w:val="00AC6B3E"/>
    <w:rsid w:val="00AC6E7F"/>
    <w:rsid w:val="00AD0CB1"/>
    <w:rsid w:val="00AD234E"/>
    <w:rsid w:val="00AD2BA3"/>
    <w:rsid w:val="00AD33E7"/>
    <w:rsid w:val="00AD485B"/>
    <w:rsid w:val="00AD52A1"/>
    <w:rsid w:val="00AD6299"/>
    <w:rsid w:val="00AE1151"/>
    <w:rsid w:val="00AE12E5"/>
    <w:rsid w:val="00AE69D0"/>
    <w:rsid w:val="00AE7342"/>
    <w:rsid w:val="00AE750C"/>
    <w:rsid w:val="00AE797F"/>
    <w:rsid w:val="00AE7E6B"/>
    <w:rsid w:val="00AF13D0"/>
    <w:rsid w:val="00AF3510"/>
    <w:rsid w:val="00AF4975"/>
    <w:rsid w:val="00AF4AE1"/>
    <w:rsid w:val="00AF50D4"/>
    <w:rsid w:val="00AF5968"/>
    <w:rsid w:val="00AF5F12"/>
    <w:rsid w:val="00AF6424"/>
    <w:rsid w:val="00AF719A"/>
    <w:rsid w:val="00AF7BFC"/>
    <w:rsid w:val="00B02261"/>
    <w:rsid w:val="00B02262"/>
    <w:rsid w:val="00B029A6"/>
    <w:rsid w:val="00B043C7"/>
    <w:rsid w:val="00B04DBD"/>
    <w:rsid w:val="00B067B3"/>
    <w:rsid w:val="00B10D28"/>
    <w:rsid w:val="00B113F9"/>
    <w:rsid w:val="00B13020"/>
    <w:rsid w:val="00B135DD"/>
    <w:rsid w:val="00B14A73"/>
    <w:rsid w:val="00B15847"/>
    <w:rsid w:val="00B178B7"/>
    <w:rsid w:val="00B219B6"/>
    <w:rsid w:val="00B23A30"/>
    <w:rsid w:val="00B247E2"/>
    <w:rsid w:val="00B26AFA"/>
    <w:rsid w:val="00B26E44"/>
    <w:rsid w:val="00B27BFC"/>
    <w:rsid w:val="00B33364"/>
    <w:rsid w:val="00B343ED"/>
    <w:rsid w:val="00B3473B"/>
    <w:rsid w:val="00B3490E"/>
    <w:rsid w:val="00B35972"/>
    <w:rsid w:val="00B360D6"/>
    <w:rsid w:val="00B36EC3"/>
    <w:rsid w:val="00B37C65"/>
    <w:rsid w:val="00B40729"/>
    <w:rsid w:val="00B450F6"/>
    <w:rsid w:val="00B4538C"/>
    <w:rsid w:val="00B45776"/>
    <w:rsid w:val="00B46DA5"/>
    <w:rsid w:val="00B46E29"/>
    <w:rsid w:val="00B509EE"/>
    <w:rsid w:val="00B50BD2"/>
    <w:rsid w:val="00B5198C"/>
    <w:rsid w:val="00B51A50"/>
    <w:rsid w:val="00B52500"/>
    <w:rsid w:val="00B55301"/>
    <w:rsid w:val="00B57BD5"/>
    <w:rsid w:val="00B60917"/>
    <w:rsid w:val="00B61121"/>
    <w:rsid w:val="00B61E06"/>
    <w:rsid w:val="00B641D2"/>
    <w:rsid w:val="00B64AE3"/>
    <w:rsid w:val="00B71A05"/>
    <w:rsid w:val="00B72158"/>
    <w:rsid w:val="00B72924"/>
    <w:rsid w:val="00B72DBE"/>
    <w:rsid w:val="00B74052"/>
    <w:rsid w:val="00B74096"/>
    <w:rsid w:val="00B74820"/>
    <w:rsid w:val="00B74FD1"/>
    <w:rsid w:val="00B75E66"/>
    <w:rsid w:val="00B75EEE"/>
    <w:rsid w:val="00B76826"/>
    <w:rsid w:val="00B77862"/>
    <w:rsid w:val="00B77922"/>
    <w:rsid w:val="00B80B29"/>
    <w:rsid w:val="00B82553"/>
    <w:rsid w:val="00B83369"/>
    <w:rsid w:val="00B841B8"/>
    <w:rsid w:val="00B849E1"/>
    <w:rsid w:val="00B84F32"/>
    <w:rsid w:val="00B85102"/>
    <w:rsid w:val="00B86756"/>
    <w:rsid w:val="00B872DD"/>
    <w:rsid w:val="00B910F4"/>
    <w:rsid w:val="00B9244E"/>
    <w:rsid w:val="00B9285B"/>
    <w:rsid w:val="00B95AE1"/>
    <w:rsid w:val="00B966E9"/>
    <w:rsid w:val="00BA2D0C"/>
    <w:rsid w:val="00BA2DBF"/>
    <w:rsid w:val="00BA528A"/>
    <w:rsid w:val="00BA6258"/>
    <w:rsid w:val="00BA68B0"/>
    <w:rsid w:val="00BA7F10"/>
    <w:rsid w:val="00BB08FD"/>
    <w:rsid w:val="00BB0E16"/>
    <w:rsid w:val="00BB1E01"/>
    <w:rsid w:val="00BB25F2"/>
    <w:rsid w:val="00BB27CE"/>
    <w:rsid w:val="00BB4399"/>
    <w:rsid w:val="00BB51F5"/>
    <w:rsid w:val="00BC120E"/>
    <w:rsid w:val="00BC219B"/>
    <w:rsid w:val="00BC280A"/>
    <w:rsid w:val="00BC373B"/>
    <w:rsid w:val="00BC648E"/>
    <w:rsid w:val="00BC7C2C"/>
    <w:rsid w:val="00BD147F"/>
    <w:rsid w:val="00BD225E"/>
    <w:rsid w:val="00BD3458"/>
    <w:rsid w:val="00BD37AF"/>
    <w:rsid w:val="00BD40B7"/>
    <w:rsid w:val="00BD576C"/>
    <w:rsid w:val="00BE5ADA"/>
    <w:rsid w:val="00BF2399"/>
    <w:rsid w:val="00BF241E"/>
    <w:rsid w:val="00BF2F0E"/>
    <w:rsid w:val="00BF31B4"/>
    <w:rsid w:val="00BF3B34"/>
    <w:rsid w:val="00BF5EC5"/>
    <w:rsid w:val="00BF6672"/>
    <w:rsid w:val="00C01E1E"/>
    <w:rsid w:val="00C04472"/>
    <w:rsid w:val="00C0620F"/>
    <w:rsid w:val="00C105AA"/>
    <w:rsid w:val="00C1124E"/>
    <w:rsid w:val="00C112A7"/>
    <w:rsid w:val="00C11BFE"/>
    <w:rsid w:val="00C141E5"/>
    <w:rsid w:val="00C1688E"/>
    <w:rsid w:val="00C20628"/>
    <w:rsid w:val="00C20C5F"/>
    <w:rsid w:val="00C2113C"/>
    <w:rsid w:val="00C23C10"/>
    <w:rsid w:val="00C23D75"/>
    <w:rsid w:val="00C259A2"/>
    <w:rsid w:val="00C31200"/>
    <w:rsid w:val="00C349ED"/>
    <w:rsid w:val="00C3705B"/>
    <w:rsid w:val="00C44867"/>
    <w:rsid w:val="00C462A5"/>
    <w:rsid w:val="00C51480"/>
    <w:rsid w:val="00C514E0"/>
    <w:rsid w:val="00C5152A"/>
    <w:rsid w:val="00C526C1"/>
    <w:rsid w:val="00C52F1C"/>
    <w:rsid w:val="00C5391E"/>
    <w:rsid w:val="00C600B6"/>
    <w:rsid w:val="00C60A6A"/>
    <w:rsid w:val="00C60D45"/>
    <w:rsid w:val="00C61074"/>
    <w:rsid w:val="00C618A0"/>
    <w:rsid w:val="00C6196B"/>
    <w:rsid w:val="00C61C2E"/>
    <w:rsid w:val="00C62CBA"/>
    <w:rsid w:val="00C62E12"/>
    <w:rsid w:val="00C63884"/>
    <w:rsid w:val="00C64DF3"/>
    <w:rsid w:val="00C65ECB"/>
    <w:rsid w:val="00C66825"/>
    <w:rsid w:val="00C67B1A"/>
    <w:rsid w:val="00C715B4"/>
    <w:rsid w:val="00C72733"/>
    <w:rsid w:val="00C73076"/>
    <w:rsid w:val="00C74823"/>
    <w:rsid w:val="00C8543F"/>
    <w:rsid w:val="00C87F62"/>
    <w:rsid w:val="00C91764"/>
    <w:rsid w:val="00C935BC"/>
    <w:rsid w:val="00C93C08"/>
    <w:rsid w:val="00C93DFD"/>
    <w:rsid w:val="00C93FF4"/>
    <w:rsid w:val="00C94DCD"/>
    <w:rsid w:val="00C962E8"/>
    <w:rsid w:val="00C9646D"/>
    <w:rsid w:val="00C96F96"/>
    <w:rsid w:val="00C97973"/>
    <w:rsid w:val="00CA014A"/>
    <w:rsid w:val="00CA0184"/>
    <w:rsid w:val="00CA08AE"/>
    <w:rsid w:val="00CA098B"/>
    <w:rsid w:val="00CA0B63"/>
    <w:rsid w:val="00CA18C1"/>
    <w:rsid w:val="00CA20D4"/>
    <w:rsid w:val="00CA2D34"/>
    <w:rsid w:val="00CA3E70"/>
    <w:rsid w:val="00CA4AEB"/>
    <w:rsid w:val="00CA4BB8"/>
    <w:rsid w:val="00CA56E1"/>
    <w:rsid w:val="00CA68E3"/>
    <w:rsid w:val="00CA71BF"/>
    <w:rsid w:val="00CA750B"/>
    <w:rsid w:val="00CB0A54"/>
    <w:rsid w:val="00CB0C4E"/>
    <w:rsid w:val="00CB2B85"/>
    <w:rsid w:val="00CB2C8D"/>
    <w:rsid w:val="00CB3AC9"/>
    <w:rsid w:val="00CB481E"/>
    <w:rsid w:val="00CB786C"/>
    <w:rsid w:val="00CC01B1"/>
    <w:rsid w:val="00CC3694"/>
    <w:rsid w:val="00CC4FF3"/>
    <w:rsid w:val="00CC5048"/>
    <w:rsid w:val="00CC7C48"/>
    <w:rsid w:val="00CD31AB"/>
    <w:rsid w:val="00CD49BB"/>
    <w:rsid w:val="00CD54D2"/>
    <w:rsid w:val="00CD7783"/>
    <w:rsid w:val="00CE170E"/>
    <w:rsid w:val="00CE2722"/>
    <w:rsid w:val="00CE278F"/>
    <w:rsid w:val="00CE2E3E"/>
    <w:rsid w:val="00CE3EEE"/>
    <w:rsid w:val="00CE6429"/>
    <w:rsid w:val="00CE6E45"/>
    <w:rsid w:val="00CE7413"/>
    <w:rsid w:val="00CE7826"/>
    <w:rsid w:val="00CE7E95"/>
    <w:rsid w:val="00CF1E4C"/>
    <w:rsid w:val="00CF211D"/>
    <w:rsid w:val="00CF216B"/>
    <w:rsid w:val="00CF3922"/>
    <w:rsid w:val="00CF3DCF"/>
    <w:rsid w:val="00CF4F0E"/>
    <w:rsid w:val="00CF60EF"/>
    <w:rsid w:val="00D03957"/>
    <w:rsid w:val="00D06E79"/>
    <w:rsid w:val="00D0759F"/>
    <w:rsid w:val="00D07812"/>
    <w:rsid w:val="00D1089C"/>
    <w:rsid w:val="00D10CD3"/>
    <w:rsid w:val="00D12701"/>
    <w:rsid w:val="00D15A25"/>
    <w:rsid w:val="00D15AE8"/>
    <w:rsid w:val="00D16AAA"/>
    <w:rsid w:val="00D16B03"/>
    <w:rsid w:val="00D2162D"/>
    <w:rsid w:val="00D21B5E"/>
    <w:rsid w:val="00D2358F"/>
    <w:rsid w:val="00D24506"/>
    <w:rsid w:val="00D24A0B"/>
    <w:rsid w:val="00D25F1B"/>
    <w:rsid w:val="00D26B62"/>
    <w:rsid w:val="00D26D30"/>
    <w:rsid w:val="00D27FF7"/>
    <w:rsid w:val="00D30B6C"/>
    <w:rsid w:val="00D322E8"/>
    <w:rsid w:val="00D35112"/>
    <w:rsid w:val="00D40881"/>
    <w:rsid w:val="00D458F5"/>
    <w:rsid w:val="00D46FA4"/>
    <w:rsid w:val="00D506ED"/>
    <w:rsid w:val="00D51A18"/>
    <w:rsid w:val="00D51F20"/>
    <w:rsid w:val="00D5453D"/>
    <w:rsid w:val="00D62B37"/>
    <w:rsid w:val="00D6409A"/>
    <w:rsid w:val="00D64606"/>
    <w:rsid w:val="00D65AD3"/>
    <w:rsid w:val="00D718D1"/>
    <w:rsid w:val="00D72D3E"/>
    <w:rsid w:val="00D73E15"/>
    <w:rsid w:val="00D77C92"/>
    <w:rsid w:val="00D82548"/>
    <w:rsid w:val="00D856F6"/>
    <w:rsid w:val="00D85B73"/>
    <w:rsid w:val="00D8747E"/>
    <w:rsid w:val="00D87CBB"/>
    <w:rsid w:val="00D90411"/>
    <w:rsid w:val="00D90509"/>
    <w:rsid w:val="00D90658"/>
    <w:rsid w:val="00D9113F"/>
    <w:rsid w:val="00D921B9"/>
    <w:rsid w:val="00D92991"/>
    <w:rsid w:val="00D92A19"/>
    <w:rsid w:val="00D93245"/>
    <w:rsid w:val="00D9674F"/>
    <w:rsid w:val="00D9762B"/>
    <w:rsid w:val="00D97C99"/>
    <w:rsid w:val="00D97DC9"/>
    <w:rsid w:val="00DA123F"/>
    <w:rsid w:val="00DA35C9"/>
    <w:rsid w:val="00DA3980"/>
    <w:rsid w:val="00DA52E4"/>
    <w:rsid w:val="00DA599F"/>
    <w:rsid w:val="00DA5DC3"/>
    <w:rsid w:val="00DA5FAD"/>
    <w:rsid w:val="00DB3205"/>
    <w:rsid w:val="00DB3304"/>
    <w:rsid w:val="00DB33D9"/>
    <w:rsid w:val="00DB4B5F"/>
    <w:rsid w:val="00DC09AE"/>
    <w:rsid w:val="00DC1803"/>
    <w:rsid w:val="00DC1977"/>
    <w:rsid w:val="00DC4262"/>
    <w:rsid w:val="00DC6ED1"/>
    <w:rsid w:val="00DC721E"/>
    <w:rsid w:val="00DD25FF"/>
    <w:rsid w:val="00DD4143"/>
    <w:rsid w:val="00DD6CE1"/>
    <w:rsid w:val="00DD7A86"/>
    <w:rsid w:val="00DE125D"/>
    <w:rsid w:val="00DE32F8"/>
    <w:rsid w:val="00DE4492"/>
    <w:rsid w:val="00DE465C"/>
    <w:rsid w:val="00DE6DAB"/>
    <w:rsid w:val="00DE7515"/>
    <w:rsid w:val="00DF240F"/>
    <w:rsid w:val="00DF34F7"/>
    <w:rsid w:val="00DF39D3"/>
    <w:rsid w:val="00DF4347"/>
    <w:rsid w:val="00DF53C1"/>
    <w:rsid w:val="00DF5A62"/>
    <w:rsid w:val="00DF73D7"/>
    <w:rsid w:val="00E00C33"/>
    <w:rsid w:val="00E02E57"/>
    <w:rsid w:val="00E04164"/>
    <w:rsid w:val="00E0497C"/>
    <w:rsid w:val="00E074E4"/>
    <w:rsid w:val="00E076B3"/>
    <w:rsid w:val="00E1015D"/>
    <w:rsid w:val="00E113B3"/>
    <w:rsid w:val="00E118DC"/>
    <w:rsid w:val="00E12E50"/>
    <w:rsid w:val="00E14A51"/>
    <w:rsid w:val="00E16DA7"/>
    <w:rsid w:val="00E207D7"/>
    <w:rsid w:val="00E20E67"/>
    <w:rsid w:val="00E237C4"/>
    <w:rsid w:val="00E249B2"/>
    <w:rsid w:val="00E25B79"/>
    <w:rsid w:val="00E3179C"/>
    <w:rsid w:val="00E3419A"/>
    <w:rsid w:val="00E365C8"/>
    <w:rsid w:val="00E37BD1"/>
    <w:rsid w:val="00E41578"/>
    <w:rsid w:val="00E45779"/>
    <w:rsid w:val="00E4654A"/>
    <w:rsid w:val="00E46870"/>
    <w:rsid w:val="00E47BF5"/>
    <w:rsid w:val="00E524BD"/>
    <w:rsid w:val="00E52949"/>
    <w:rsid w:val="00E52E75"/>
    <w:rsid w:val="00E54338"/>
    <w:rsid w:val="00E5492C"/>
    <w:rsid w:val="00E56745"/>
    <w:rsid w:val="00E604B3"/>
    <w:rsid w:val="00E61DF2"/>
    <w:rsid w:val="00E72DB9"/>
    <w:rsid w:val="00E7349E"/>
    <w:rsid w:val="00E73504"/>
    <w:rsid w:val="00E771AD"/>
    <w:rsid w:val="00E81465"/>
    <w:rsid w:val="00E83160"/>
    <w:rsid w:val="00E84E83"/>
    <w:rsid w:val="00E9028E"/>
    <w:rsid w:val="00E929B0"/>
    <w:rsid w:val="00E92F11"/>
    <w:rsid w:val="00E93E0A"/>
    <w:rsid w:val="00E943E9"/>
    <w:rsid w:val="00E9502C"/>
    <w:rsid w:val="00E95D46"/>
    <w:rsid w:val="00EA0F2F"/>
    <w:rsid w:val="00EA1E4A"/>
    <w:rsid w:val="00EA40D8"/>
    <w:rsid w:val="00EA4754"/>
    <w:rsid w:val="00EA50BE"/>
    <w:rsid w:val="00EA7A8A"/>
    <w:rsid w:val="00EB0688"/>
    <w:rsid w:val="00EB1EBD"/>
    <w:rsid w:val="00EB4675"/>
    <w:rsid w:val="00EB7180"/>
    <w:rsid w:val="00EC2686"/>
    <w:rsid w:val="00ED0CBB"/>
    <w:rsid w:val="00ED132A"/>
    <w:rsid w:val="00ED3306"/>
    <w:rsid w:val="00ED6159"/>
    <w:rsid w:val="00ED6C5B"/>
    <w:rsid w:val="00EE0241"/>
    <w:rsid w:val="00EE0893"/>
    <w:rsid w:val="00EE1262"/>
    <w:rsid w:val="00EE18A3"/>
    <w:rsid w:val="00EE20ED"/>
    <w:rsid w:val="00EE2356"/>
    <w:rsid w:val="00EE2CB9"/>
    <w:rsid w:val="00EE2EC8"/>
    <w:rsid w:val="00EE4AE5"/>
    <w:rsid w:val="00EE50B9"/>
    <w:rsid w:val="00EF0E34"/>
    <w:rsid w:val="00EF490B"/>
    <w:rsid w:val="00EF6D7F"/>
    <w:rsid w:val="00EF7B39"/>
    <w:rsid w:val="00F00DF2"/>
    <w:rsid w:val="00F01884"/>
    <w:rsid w:val="00F029D7"/>
    <w:rsid w:val="00F03FDD"/>
    <w:rsid w:val="00F103EC"/>
    <w:rsid w:val="00F1065A"/>
    <w:rsid w:val="00F10EA8"/>
    <w:rsid w:val="00F1126B"/>
    <w:rsid w:val="00F115BB"/>
    <w:rsid w:val="00F121FA"/>
    <w:rsid w:val="00F12307"/>
    <w:rsid w:val="00F138B7"/>
    <w:rsid w:val="00F13A4B"/>
    <w:rsid w:val="00F1497B"/>
    <w:rsid w:val="00F14C9F"/>
    <w:rsid w:val="00F16518"/>
    <w:rsid w:val="00F17CA1"/>
    <w:rsid w:val="00F21338"/>
    <w:rsid w:val="00F21A2F"/>
    <w:rsid w:val="00F26B3F"/>
    <w:rsid w:val="00F27325"/>
    <w:rsid w:val="00F275E4"/>
    <w:rsid w:val="00F27DE1"/>
    <w:rsid w:val="00F300B4"/>
    <w:rsid w:val="00F31A4C"/>
    <w:rsid w:val="00F336F1"/>
    <w:rsid w:val="00F34D84"/>
    <w:rsid w:val="00F35847"/>
    <w:rsid w:val="00F35968"/>
    <w:rsid w:val="00F36818"/>
    <w:rsid w:val="00F421EB"/>
    <w:rsid w:val="00F42314"/>
    <w:rsid w:val="00F42512"/>
    <w:rsid w:val="00F42591"/>
    <w:rsid w:val="00F433E1"/>
    <w:rsid w:val="00F43A77"/>
    <w:rsid w:val="00F456D1"/>
    <w:rsid w:val="00F46E71"/>
    <w:rsid w:val="00F505C0"/>
    <w:rsid w:val="00F540EC"/>
    <w:rsid w:val="00F560D7"/>
    <w:rsid w:val="00F567A7"/>
    <w:rsid w:val="00F577D1"/>
    <w:rsid w:val="00F57E23"/>
    <w:rsid w:val="00F57F79"/>
    <w:rsid w:val="00F6398B"/>
    <w:rsid w:val="00F63A18"/>
    <w:rsid w:val="00F63BFA"/>
    <w:rsid w:val="00F640C1"/>
    <w:rsid w:val="00F640F1"/>
    <w:rsid w:val="00F64B6D"/>
    <w:rsid w:val="00F64EAB"/>
    <w:rsid w:val="00F65A2D"/>
    <w:rsid w:val="00F65FF0"/>
    <w:rsid w:val="00F67065"/>
    <w:rsid w:val="00F6798C"/>
    <w:rsid w:val="00F71260"/>
    <w:rsid w:val="00F72F38"/>
    <w:rsid w:val="00F742EB"/>
    <w:rsid w:val="00F769BA"/>
    <w:rsid w:val="00F76ED8"/>
    <w:rsid w:val="00F8057B"/>
    <w:rsid w:val="00F805D8"/>
    <w:rsid w:val="00F814B2"/>
    <w:rsid w:val="00F817A8"/>
    <w:rsid w:val="00F81FFE"/>
    <w:rsid w:val="00F82006"/>
    <w:rsid w:val="00F82224"/>
    <w:rsid w:val="00F8234C"/>
    <w:rsid w:val="00F82451"/>
    <w:rsid w:val="00F82EFC"/>
    <w:rsid w:val="00F830D8"/>
    <w:rsid w:val="00F83AF4"/>
    <w:rsid w:val="00F840B0"/>
    <w:rsid w:val="00F84759"/>
    <w:rsid w:val="00F84911"/>
    <w:rsid w:val="00F84D38"/>
    <w:rsid w:val="00F85276"/>
    <w:rsid w:val="00F852DE"/>
    <w:rsid w:val="00F8733C"/>
    <w:rsid w:val="00F92D4A"/>
    <w:rsid w:val="00F94C47"/>
    <w:rsid w:val="00F95E91"/>
    <w:rsid w:val="00F96B95"/>
    <w:rsid w:val="00FA047B"/>
    <w:rsid w:val="00FA429B"/>
    <w:rsid w:val="00FA4D0D"/>
    <w:rsid w:val="00FA544E"/>
    <w:rsid w:val="00FA65A8"/>
    <w:rsid w:val="00FA661E"/>
    <w:rsid w:val="00FA6636"/>
    <w:rsid w:val="00FA79E6"/>
    <w:rsid w:val="00FB13DB"/>
    <w:rsid w:val="00FB28BD"/>
    <w:rsid w:val="00FB4F29"/>
    <w:rsid w:val="00FB6044"/>
    <w:rsid w:val="00FB6177"/>
    <w:rsid w:val="00FB6518"/>
    <w:rsid w:val="00FB6BB3"/>
    <w:rsid w:val="00FB71EC"/>
    <w:rsid w:val="00FB725F"/>
    <w:rsid w:val="00FC3946"/>
    <w:rsid w:val="00FC4357"/>
    <w:rsid w:val="00FD09FA"/>
    <w:rsid w:val="00FD0DFC"/>
    <w:rsid w:val="00FD1158"/>
    <w:rsid w:val="00FD199F"/>
    <w:rsid w:val="00FD22FF"/>
    <w:rsid w:val="00FD3849"/>
    <w:rsid w:val="00FD3861"/>
    <w:rsid w:val="00FD4BB2"/>
    <w:rsid w:val="00FD691F"/>
    <w:rsid w:val="00FE0707"/>
    <w:rsid w:val="00FE63CB"/>
    <w:rsid w:val="00FE63FB"/>
    <w:rsid w:val="00FE7EC9"/>
    <w:rsid w:val="00FF01CE"/>
    <w:rsid w:val="00FF1F13"/>
    <w:rsid w:val="00FF25C4"/>
    <w:rsid w:val="00FF399D"/>
    <w:rsid w:val="00FF39E4"/>
    <w:rsid w:val="00FF4199"/>
    <w:rsid w:val="00FF4C24"/>
    <w:rsid w:val="00FF5BF6"/>
    <w:rsid w:val="00FF61A4"/>
    <w:rsid w:val="00FF6E2B"/>
    <w:rsid w:val="00FF706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50E99761"/>
  <w15:docId w15:val="{483E3CB6-FD9A-4280-869A-2F295EABF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4334"/>
    <w:rPr>
      <w:sz w:val="24"/>
      <w:szCs w:val="24"/>
      <w:lang w:val="en-GB" w:eastAsia="en-GB"/>
    </w:rPr>
  </w:style>
  <w:style w:type="paragraph" w:styleId="Heading1">
    <w:name w:val="heading 1"/>
    <w:basedOn w:val="Normal"/>
    <w:next w:val="Normal"/>
    <w:qFormat/>
    <w:rsid w:val="00615F6A"/>
    <w:pPr>
      <w:keepNext/>
      <w:outlineLvl w:val="0"/>
    </w:pPr>
    <w:rPr>
      <w:b/>
      <w:bCs/>
      <w:color w:val="FF00FF"/>
    </w:rPr>
  </w:style>
  <w:style w:type="paragraph" w:styleId="Heading2">
    <w:name w:val="heading 2"/>
    <w:aliases w:val="heading 3"/>
    <w:basedOn w:val="Normal"/>
    <w:next w:val="Normal"/>
    <w:qFormat/>
    <w:rsid w:val="001307D7"/>
    <w:pPr>
      <w:keepNext/>
      <w:spacing w:before="240" w:after="60"/>
      <w:outlineLvl w:val="1"/>
    </w:pPr>
    <w:rPr>
      <w:rFonts w:ascii="Arial" w:hAnsi="Arial"/>
      <w:b/>
      <w:i/>
      <w:sz w:val="28"/>
      <w:szCs w:val="28"/>
      <w:lang w:val="en-US"/>
    </w:rPr>
  </w:style>
  <w:style w:type="paragraph" w:styleId="Heading3">
    <w:name w:val="heading 3"/>
    <w:basedOn w:val="Normal"/>
    <w:next w:val="Normal"/>
    <w:qFormat/>
    <w:rsid w:val="00615F6A"/>
    <w:pPr>
      <w:keepNext/>
      <w:spacing w:before="100" w:beforeAutospacing="1" w:after="100" w:afterAutospacing="1"/>
      <w:ind w:left="360"/>
      <w:outlineLvl w:val="2"/>
    </w:pPr>
    <w:rPr>
      <w:b/>
      <w:bCs/>
      <w:color w:val="FF00FF"/>
      <w:lang w:val="en-US"/>
    </w:rPr>
  </w:style>
  <w:style w:type="paragraph" w:styleId="Heading4">
    <w:name w:val="heading 4"/>
    <w:basedOn w:val="Normal"/>
    <w:next w:val="Normal"/>
    <w:link w:val="Heading4Char"/>
    <w:semiHidden/>
    <w:unhideWhenUsed/>
    <w:qFormat/>
    <w:rsid w:val="00983738"/>
    <w:pPr>
      <w:keepNext/>
      <w:keepLines/>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semiHidden/>
    <w:unhideWhenUsed/>
    <w:qFormat/>
    <w:rsid w:val="00983738"/>
    <w:pPr>
      <w:keepNext/>
      <w:keepLines/>
      <w:spacing w:before="20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adingHead">
    <w:name w:val="Reading Head"/>
    <w:basedOn w:val="Normal"/>
    <w:rsid w:val="004B3BC3"/>
    <w:pPr>
      <w:pBdr>
        <w:top w:val="single" w:sz="4" w:space="1" w:color="auto"/>
        <w:left w:val="single" w:sz="4" w:space="4" w:color="auto"/>
        <w:bottom w:val="single" w:sz="4" w:space="3" w:color="auto"/>
        <w:right w:val="single" w:sz="4" w:space="4" w:color="auto"/>
      </w:pBdr>
      <w:shd w:val="solid" w:color="C0C0C0" w:fill="C0C0C0"/>
      <w:spacing w:before="180"/>
      <w:ind w:left="96" w:right="91"/>
      <w:jc w:val="center"/>
    </w:pPr>
    <w:rPr>
      <w:rFonts w:ascii="Times" w:hAnsi="Times"/>
      <w:b/>
      <w:sz w:val="18"/>
      <w:szCs w:val="18"/>
    </w:rPr>
  </w:style>
  <w:style w:type="character" w:customStyle="1" w:styleId="Briefchr">
    <w:name w:val="Brief chr"/>
    <w:rsid w:val="00CE170E"/>
    <w:rPr>
      <w:color w:val="0000FF"/>
    </w:rPr>
  </w:style>
  <w:style w:type="paragraph" w:customStyle="1" w:styleId="ReadingText">
    <w:name w:val="Reading Text"/>
    <w:basedOn w:val="Normal"/>
    <w:rsid w:val="004B3BC3"/>
    <w:pPr>
      <w:pBdr>
        <w:top w:val="single" w:sz="4" w:space="1" w:color="auto"/>
        <w:left w:val="single" w:sz="4" w:space="4" w:color="auto"/>
        <w:bottom w:val="single" w:sz="4" w:space="3" w:color="auto"/>
        <w:right w:val="single" w:sz="4" w:space="4" w:color="auto"/>
      </w:pBdr>
      <w:shd w:val="clear" w:color="auto" w:fill="C0C0C0"/>
      <w:spacing w:after="120"/>
      <w:ind w:left="96" w:right="91"/>
      <w:contextualSpacing/>
    </w:pPr>
    <w:rPr>
      <w:rFonts w:ascii="Times" w:hAnsi="Times" w:cs="Arial"/>
      <w:sz w:val="18"/>
      <w:szCs w:val="18"/>
    </w:rPr>
  </w:style>
  <w:style w:type="paragraph" w:customStyle="1" w:styleId="BriefRealia">
    <w:name w:val="Brief Realia"/>
    <w:basedOn w:val="RealiaText"/>
    <w:rsid w:val="00CE170E"/>
    <w:pPr>
      <w:pBdr>
        <w:top w:val="dotted" w:sz="4" w:space="1" w:color="C0C0C0"/>
        <w:left w:val="dotted" w:sz="4" w:space="4" w:color="C0C0C0"/>
        <w:bottom w:val="dotted" w:sz="4" w:space="1" w:color="C0C0C0"/>
        <w:right w:val="dotted" w:sz="4" w:space="4" w:color="C0C0C0"/>
      </w:pBdr>
      <w:tabs>
        <w:tab w:val="left" w:pos="567"/>
      </w:tabs>
      <w:spacing w:after="240"/>
      <w:ind w:left="0" w:right="0"/>
    </w:pPr>
    <w:rPr>
      <w:rFonts w:ascii="Times New Roman" w:hAnsi="Times New Roman" w:cs="Times New Roman"/>
      <w:i/>
      <w:color w:val="003366"/>
    </w:rPr>
  </w:style>
  <w:style w:type="paragraph" w:customStyle="1" w:styleId="RealiaText">
    <w:name w:val="Realia Text"/>
    <w:basedOn w:val="ReadingText"/>
    <w:rsid w:val="009D3360"/>
    <w:pPr>
      <w:shd w:val="clear" w:color="auto" w:fill="auto"/>
    </w:pPr>
  </w:style>
  <w:style w:type="paragraph" w:customStyle="1" w:styleId="Text">
    <w:name w:val="Text"/>
    <w:basedOn w:val="TextList"/>
    <w:link w:val="TextChar"/>
    <w:rsid w:val="005623CF"/>
    <w:pPr>
      <w:spacing w:after="60"/>
      <w:ind w:left="0" w:firstLine="0"/>
    </w:pPr>
  </w:style>
  <w:style w:type="paragraph" w:customStyle="1" w:styleId="TextList">
    <w:name w:val="Text List"/>
    <w:basedOn w:val="Normal"/>
    <w:rsid w:val="00B74096"/>
    <w:pPr>
      <w:tabs>
        <w:tab w:val="left" w:pos="227"/>
      </w:tabs>
      <w:spacing w:line="240" w:lineRule="exact"/>
      <w:ind w:left="227" w:hanging="227"/>
    </w:pPr>
    <w:rPr>
      <w:rFonts w:ascii="Arial" w:hAnsi="Arial" w:cs="Arial"/>
      <w:sz w:val="18"/>
      <w:szCs w:val="18"/>
    </w:rPr>
  </w:style>
  <w:style w:type="paragraph" w:styleId="BalloonText">
    <w:name w:val="Balloon Text"/>
    <w:basedOn w:val="Normal"/>
    <w:link w:val="BalloonTextChar"/>
    <w:semiHidden/>
    <w:rsid w:val="00615F6A"/>
    <w:rPr>
      <w:rFonts w:ascii="Lucida Grande" w:hAnsi="Lucida Grande"/>
      <w:sz w:val="18"/>
      <w:szCs w:val="18"/>
    </w:rPr>
  </w:style>
  <w:style w:type="character" w:customStyle="1" w:styleId="BalloonTextChar">
    <w:name w:val="Balloon Text Char"/>
    <w:link w:val="BalloonText"/>
    <w:semiHidden/>
    <w:locked/>
    <w:rsid w:val="00D90411"/>
    <w:rPr>
      <w:rFonts w:ascii="Lucida Grande" w:hAnsi="Lucida Grande"/>
      <w:sz w:val="18"/>
      <w:szCs w:val="18"/>
      <w:lang w:val="en-GB" w:eastAsia="en-GB" w:bidi="ar-SA"/>
    </w:rPr>
  </w:style>
  <w:style w:type="paragraph" w:styleId="CommentText">
    <w:name w:val="annotation text"/>
    <w:basedOn w:val="Normal"/>
    <w:link w:val="CommentTextChar"/>
    <w:uiPriority w:val="99"/>
    <w:rsid w:val="00615F6A"/>
    <w:rPr>
      <w:sz w:val="20"/>
      <w:szCs w:val="20"/>
    </w:rPr>
  </w:style>
  <w:style w:type="character" w:customStyle="1" w:styleId="CommentTextChar">
    <w:name w:val="Comment Text Char"/>
    <w:link w:val="CommentText"/>
    <w:uiPriority w:val="99"/>
    <w:locked/>
    <w:rsid w:val="00D90411"/>
    <w:rPr>
      <w:lang w:val="en-GB" w:eastAsia="en-GB" w:bidi="ar-SA"/>
    </w:rPr>
  </w:style>
  <w:style w:type="paragraph" w:customStyle="1" w:styleId="BriefPhoto">
    <w:name w:val="Brief Photo"/>
    <w:rsid w:val="00CE170E"/>
    <w:pPr>
      <w:spacing w:before="120" w:after="120"/>
    </w:pPr>
    <w:rPr>
      <w:i/>
      <w:color w:val="800080"/>
      <w:sz w:val="18"/>
      <w:szCs w:val="18"/>
      <w:lang w:val="en-GB" w:eastAsia="en-GB"/>
    </w:rPr>
  </w:style>
  <w:style w:type="character" w:styleId="CommentReference">
    <w:name w:val="annotation reference"/>
    <w:uiPriority w:val="99"/>
    <w:semiHidden/>
    <w:rsid w:val="00615F6A"/>
    <w:rPr>
      <w:sz w:val="16"/>
      <w:szCs w:val="16"/>
    </w:rPr>
  </w:style>
  <w:style w:type="paragraph" w:styleId="Footer">
    <w:name w:val="footer"/>
    <w:basedOn w:val="Normal"/>
    <w:rsid w:val="00615F6A"/>
    <w:pPr>
      <w:tabs>
        <w:tab w:val="center" w:pos="4153"/>
        <w:tab w:val="right" w:pos="8306"/>
      </w:tabs>
    </w:pPr>
    <w:rPr>
      <w:rFonts w:ascii="Arial" w:hAnsi="Arial"/>
      <w:sz w:val="23"/>
    </w:rPr>
  </w:style>
  <w:style w:type="paragraph" w:styleId="Header">
    <w:name w:val="header"/>
    <w:basedOn w:val="Normal"/>
    <w:rsid w:val="00615F6A"/>
    <w:pPr>
      <w:tabs>
        <w:tab w:val="center" w:pos="4153"/>
        <w:tab w:val="right" w:pos="8306"/>
      </w:tabs>
    </w:pPr>
  </w:style>
  <w:style w:type="paragraph" w:customStyle="1" w:styleId="HeadUnit">
    <w:name w:val="Head Unit"/>
    <w:next w:val="Normal"/>
    <w:rsid w:val="009E6D17"/>
    <w:pPr>
      <w:pBdr>
        <w:bottom w:val="single" w:sz="4" w:space="1" w:color="auto"/>
      </w:pBdr>
    </w:pPr>
    <w:rPr>
      <w:rFonts w:ascii="Arial" w:hAnsi="Arial" w:cs="Arial"/>
      <w:b/>
      <w:sz w:val="22"/>
      <w:szCs w:val="22"/>
      <w:lang w:val="en-GB" w:eastAsia="en-GB"/>
    </w:rPr>
  </w:style>
  <w:style w:type="paragraph" w:customStyle="1" w:styleId="HeadASection">
    <w:name w:val="Head A Section"/>
    <w:basedOn w:val="Normal"/>
    <w:next w:val="Normal"/>
    <w:link w:val="HeadASectionChar"/>
    <w:rsid w:val="004B3BC3"/>
    <w:pPr>
      <w:keepNext/>
      <w:shd w:val="clear" w:color="auto" w:fill="C0C0C0"/>
      <w:spacing w:before="60" w:after="60"/>
    </w:pPr>
    <w:rPr>
      <w:rFonts w:ascii="Arial" w:hAnsi="Arial" w:cs="Arial"/>
      <w:b/>
      <w:sz w:val="22"/>
      <w:szCs w:val="22"/>
    </w:rPr>
  </w:style>
  <w:style w:type="character" w:customStyle="1" w:styleId="HeadASectionChar">
    <w:name w:val="Head A Section Char"/>
    <w:link w:val="HeadASection"/>
    <w:rsid w:val="004B3BC3"/>
    <w:rPr>
      <w:rFonts w:ascii="Arial" w:hAnsi="Arial" w:cs="Arial"/>
      <w:b/>
      <w:sz w:val="22"/>
      <w:szCs w:val="22"/>
      <w:lang w:val="en-GB" w:eastAsia="en-GB" w:bidi="ar-SA"/>
    </w:rPr>
  </w:style>
  <w:style w:type="character" w:customStyle="1" w:styleId="Phoneticschr">
    <w:name w:val="Phonetics chr"/>
    <w:rsid w:val="00281942"/>
    <w:rPr>
      <w:rFonts w:ascii="Charis SIL" w:hAnsi="Charis SIL"/>
      <w:sz w:val="18"/>
    </w:rPr>
  </w:style>
  <w:style w:type="character" w:customStyle="1" w:styleId="GapFillchr">
    <w:name w:val="Gap Fill chr"/>
    <w:rsid w:val="00281720"/>
    <w:rPr>
      <w:rFonts w:ascii="Times New Roman" w:hAnsi="Times New Roman"/>
      <w:b/>
      <w:color w:val="000000"/>
      <w:sz w:val="18"/>
      <w:u w:val="single" w:color="000000"/>
    </w:rPr>
  </w:style>
  <w:style w:type="character" w:customStyle="1" w:styleId="Arrowchr">
    <w:name w:val="Arrow chr"/>
    <w:basedOn w:val="DefaultParagraphFont"/>
    <w:rsid w:val="00615F6A"/>
  </w:style>
  <w:style w:type="paragraph" w:customStyle="1" w:styleId="RealiaHead">
    <w:name w:val="Realia Head"/>
    <w:basedOn w:val="ReadingHead"/>
    <w:rsid w:val="009D3360"/>
    <w:pPr>
      <w:shd w:val="clear" w:color="auto" w:fill="auto"/>
    </w:pPr>
    <w:rPr>
      <w:caps/>
      <w:spacing w:val="20"/>
    </w:rPr>
  </w:style>
  <w:style w:type="paragraph" w:styleId="NoSpacing">
    <w:name w:val="No Spacing"/>
    <w:uiPriority w:val="1"/>
    <w:qFormat/>
    <w:rsid w:val="00615F6A"/>
    <w:rPr>
      <w:sz w:val="24"/>
      <w:szCs w:val="24"/>
      <w:lang w:val="en-GB" w:eastAsia="en-GB"/>
    </w:rPr>
  </w:style>
  <w:style w:type="paragraph" w:styleId="CommentSubject">
    <w:name w:val="annotation subject"/>
    <w:basedOn w:val="CommentText"/>
    <w:next w:val="CommentText"/>
    <w:semiHidden/>
    <w:rsid w:val="00615F6A"/>
    <w:rPr>
      <w:sz w:val="24"/>
      <w:szCs w:val="24"/>
    </w:rPr>
  </w:style>
  <w:style w:type="table" w:styleId="TableGrid">
    <w:name w:val="Table Grid"/>
    <w:basedOn w:val="TableNormal"/>
    <w:semiHidden/>
    <w:rsid w:val="00F249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Pr>
  </w:style>
  <w:style w:type="paragraph" w:customStyle="1" w:styleId="BriefDesign">
    <w:name w:val="Brief Design"/>
    <w:basedOn w:val="Text"/>
    <w:rsid w:val="00CE170E"/>
    <w:rPr>
      <w:rFonts w:ascii="Times New Roman" w:hAnsi="Times New Roman"/>
      <w:i/>
      <w:color w:val="0000FF"/>
    </w:rPr>
  </w:style>
  <w:style w:type="paragraph" w:customStyle="1" w:styleId="BriefArtwork">
    <w:name w:val="Brief Artwork"/>
    <w:basedOn w:val="BriefDesign"/>
    <w:rsid w:val="00CE170E"/>
    <w:rPr>
      <w:color w:val="800080"/>
    </w:rPr>
  </w:style>
  <w:style w:type="paragraph" w:customStyle="1" w:styleId="Rubric">
    <w:name w:val="Rubric"/>
    <w:basedOn w:val="Normal"/>
    <w:link w:val="RubricChar"/>
    <w:rsid w:val="00281942"/>
    <w:pPr>
      <w:keepNext/>
      <w:spacing w:before="120" w:after="60"/>
    </w:pPr>
    <w:rPr>
      <w:rFonts w:ascii="Arial" w:hAnsi="Arial" w:cs="Arial"/>
      <w:b/>
      <w:sz w:val="18"/>
      <w:szCs w:val="18"/>
    </w:rPr>
  </w:style>
  <w:style w:type="paragraph" w:customStyle="1" w:styleId="WordBox">
    <w:name w:val="Word Box"/>
    <w:basedOn w:val="Normal"/>
    <w:rsid w:val="00281942"/>
    <w:pPr>
      <w:pBdr>
        <w:top w:val="single" w:sz="4" w:space="5" w:color="auto"/>
        <w:left w:val="single" w:sz="4" w:space="5" w:color="auto"/>
        <w:bottom w:val="single" w:sz="4" w:space="5" w:color="auto"/>
        <w:right w:val="single" w:sz="4" w:space="5" w:color="auto"/>
      </w:pBdr>
      <w:spacing w:before="60" w:after="60" w:line="240" w:lineRule="exact"/>
      <w:ind w:left="115" w:right="115"/>
    </w:pPr>
    <w:rPr>
      <w:rFonts w:ascii="Arial" w:hAnsi="Arial"/>
      <w:b/>
      <w:sz w:val="18"/>
      <w:szCs w:val="18"/>
    </w:rPr>
  </w:style>
  <w:style w:type="paragraph" w:customStyle="1" w:styleId="ScoreBox">
    <w:name w:val="Score Box"/>
    <w:rsid w:val="004B3BC3"/>
    <w:pPr>
      <w:spacing w:before="60" w:after="60"/>
      <w:jc w:val="right"/>
    </w:pPr>
    <w:rPr>
      <w:rFonts w:ascii="Arial" w:hAnsi="Arial" w:cs="Arial"/>
      <w:b/>
      <w:sz w:val="18"/>
      <w:szCs w:val="18"/>
      <w:shd w:val="clear" w:color="auto" w:fill="C0C0C0"/>
      <w:lang w:val="en-GB" w:eastAsia="en-GB"/>
    </w:rPr>
  </w:style>
  <w:style w:type="character" w:customStyle="1" w:styleId="TextChar">
    <w:name w:val="Text Char"/>
    <w:link w:val="Text"/>
    <w:rsid w:val="009E3094"/>
    <w:rPr>
      <w:rFonts w:ascii="Arial" w:hAnsi="Arial" w:cs="Arial"/>
      <w:sz w:val="18"/>
      <w:szCs w:val="18"/>
      <w:lang w:val="en-GB" w:eastAsia="en-GB"/>
    </w:rPr>
  </w:style>
  <w:style w:type="character" w:customStyle="1" w:styleId="RubricChar">
    <w:name w:val="Rubric Char"/>
    <w:link w:val="Rubric"/>
    <w:rsid w:val="009E3094"/>
    <w:rPr>
      <w:rFonts w:ascii="Arial" w:hAnsi="Arial" w:cs="Arial"/>
      <w:b/>
      <w:sz w:val="18"/>
      <w:szCs w:val="18"/>
      <w:lang w:val="en-GB" w:eastAsia="en-GB"/>
    </w:rPr>
  </w:style>
  <w:style w:type="paragraph" w:styleId="Revision">
    <w:name w:val="Revision"/>
    <w:hidden/>
    <w:uiPriority w:val="99"/>
    <w:semiHidden/>
    <w:rsid w:val="000D3452"/>
    <w:rPr>
      <w:sz w:val="24"/>
      <w:szCs w:val="24"/>
      <w:lang w:val="en-GB" w:eastAsia="en-GB"/>
    </w:rPr>
  </w:style>
  <w:style w:type="character" w:customStyle="1" w:styleId="Heading4Char">
    <w:name w:val="Heading 4 Char"/>
    <w:basedOn w:val="DefaultParagraphFont"/>
    <w:link w:val="Heading4"/>
    <w:semiHidden/>
    <w:rsid w:val="00983738"/>
    <w:rPr>
      <w:rFonts w:asciiTheme="majorHAnsi" w:eastAsiaTheme="majorEastAsia" w:hAnsiTheme="majorHAnsi" w:cstheme="majorBidi"/>
      <w:b/>
      <w:bCs/>
      <w:i/>
      <w:iCs/>
      <w:color w:val="4472C4" w:themeColor="accent1"/>
      <w:sz w:val="24"/>
      <w:szCs w:val="24"/>
      <w:lang w:val="en-GB" w:eastAsia="en-GB"/>
    </w:rPr>
  </w:style>
  <w:style w:type="character" w:customStyle="1" w:styleId="Heading5Char">
    <w:name w:val="Heading 5 Char"/>
    <w:basedOn w:val="DefaultParagraphFont"/>
    <w:link w:val="Heading5"/>
    <w:semiHidden/>
    <w:rsid w:val="00983738"/>
    <w:rPr>
      <w:rFonts w:asciiTheme="majorHAnsi" w:eastAsiaTheme="majorEastAsia" w:hAnsiTheme="majorHAnsi" w:cstheme="majorBidi"/>
      <w:color w:val="1F3763" w:themeColor="accent1" w:themeShade="7F"/>
      <w:sz w:val="24"/>
      <w:szCs w:val="24"/>
      <w:lang w:val="en-GB" w:eastAsia="en-GB"/>
    </w:rPr>
  </w:style>
  <w:style w:type="character" w:styleId="Hyperlink">
    <w:name w:val="Hyperlink"/>
    <w:uiPriority w:val="99"/>
    <w:unhideWhenUsed/>
    <w:rsid w:val="00983738"/>
    <w:rPr>
      <w:color w:val="0563C1"/>
      <w:u w:val="single"/>
    </w:rPr>
  </w:style>
  <w:style w:type="paragraph" w:styleId="NormalWeb">
    <w:name w:val="Normal (Web)"/>
    <w:basedOn w:val="Normal"/>
    <w:uiPriority w:val="99"/>
    <w:unhideWhenUsed/>
    <w:rsid w:val="00983738"/>
    <w:pPr>
      <w:spacing w:before="100" w:beforeAutospacing="1" w:after="100" w:afterAutospacing="1"/>
    </w:pPr>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3035061">
      <w:bodyDiv w:val="1"/>
      <w:marLeft w:val="0"/>
      <w:marRight w:val="0"/>
      <w:marTop w:val="0"/>
      <w:marBottom w:val="0"/>
      <w:divBdr>
        <w:top w:val="none" w:sz="0" w:space="0" w:color="auto"/>
        <w:left w:val="none" w:sz="0" w:space="0" w:color="auto"/>
        <w:bottom w:val="none" w:sz="0" w:space="0" w:color="auto"/>
        <w:right w:val="none" w:sz="0" w:space="0" w:color="auto"/>
      </w:divBdr>
    </w:div>
    <w:div w:id="104629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package" Target="embeddings/Microsoft_Word_Document.docx"/><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gumb\Downloads\Focus_GT_1-2_(branded)_Ed%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Focus_GT_1-2_(branded)_Ed (1)</Template>
  <TotalTime>191</TotalTime>
  <Pages>5</Pages>
  <Words>1828</Words>
  <Characters>10424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12228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Gumbrell, Sarah</dc:creator>
  <cp:lastModifiedBy>Millie Deavin</cp:lastModifiedBy>
  <cp:revision>17</cp:revision>
  <cp:lastPrinted>2015-04-20T13:00:00Z</cp:lastPrinted>
  <dcterms:created xsi:type="dcterms:W3CDTF">2022-04-18T12:15:00Z</dcterms:created>
  <dcterms:modified xsi:type="dcterms:W3CDTF">2022-11-17T10:39:00Z</dcterms:modified>
</cp:coreProperties>
</file>