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3D" w:rsidRDefault="0042233D" w:rsidP="00DA778C">
      <w:pPr>
        <w:pStyle w:val="Normal1"/>
        <w:ind w:firstLine="567"/>
        <w:rPr>
          <w:rFonts w:ascii="Arial" w:hAnsi="Arial"/>
          <w:b/>
          <w:i/>
          <w:sz w:val="24"/>
          <w:lang w:val="uk-UA"/>
        </w:rPr>
      </w:pPr>
      <w:r>
        <w:rPr>
          <w:rFonts w:ascii="Arial" w:hAnsi="Arial"/>
          <w:b/>
          <w:i/>
          <w:sz w:val="24"/>
          <w:lang w:val="uk-UA"/>
        </w:rPr>
        <w:t>Завдання 1</w:t>
      </w:r>
    </w:p>
    <w:p w:rsidR="0042233D" w:rsidRDefault="0042233D" w:rsidP="00DA778C">
      <w:pPr>
        <w:pStyle w:val="a"/>
        <w:widowControl/>
        <w:spacing w:before="0" w:line="276" w:lineRule="auto"/>
        <w:ind w:left="567" w:firstLine="0"/>
        <w:jc w:val="both"/>
        <w:rPr>
          <w:i/>
          <w:sz w:val="26"/>
          <w:lang w:val="uk-UA"/>
        </w:rPr>
      </w:pPr>
      <w:r>
        <w:rPr>
          <w:i/>
          <w:sz w:val="26"/>
          <w:lang w:val="uk-UA"/>
        </w:rPr>
        <w:t>Необхідно:</w:t>
      </w:r>
    </w:p>
    <w:p w:rsidR="0042233D" w:rsidRDefault="0042233D" w:rsidP="00DA778C">
      <w:pPr>
        <w:pStyle w:val="a"/>
        <w:widowControl/>
        <w:numPr>
          <w:ilvl w:val="0"/>
          <w:numId w:val="1"/>
        </w:numPr>
        <w:spacing w:before="0" w:line="240" w:lineRule="auto"/>
        <w:jc w:val="both"/>
        <w:rPr>
          <w:sz w:val="26"/>
          <w:lang w:val="uk-UA"/>
        </w:rPr>
      </w:pPr>
      <w:r>
        <w:rPr>
          <w:sz w:val="26"/>
          <w:lang w:val="uk-UA"/>
        </w:rPr>
        <w:t>визначити результат від продажу продукції;</w:t>
      </w:r>
    </w:p>
    <w:p w:rsidR="0042233D" w:rsidRDefault="0042233D" w:rsidP="00DA778C">
      <w:pPr>
        <w:pStyle w:val="a"/>
        <w:widowControl/>
        <w:numPr>
          <w:ilvl w:val="0"/>
          <w:numId w:val="1"/>
        </w:numPr>
        <w:spacing w:before="0" w:line="240" w:lineRule="auto"/>
        <w:jc w:val="both"/>
        <w:rPr>
          <w:sz w:val="26"/>
          <w:lang w:val="uk-UA"/>
        </w:rPr>
      </w:pPr>
      <w:r>
        <w:rPr>
          <w:sz w:val="26"/>
          <w:lang w:val="uk-UA"/>
        </w:rPr>
        <w:t>обчислити суму податку на прибуток, яка підлягає сплаті до бюджету;</w:t>
      </w:r>
    </w:p>
    <w:p w:rsidR="0042233D" w:rsidRDefault="0042233D" w:rsidP="00DA778C">
      <w:pPr>
        <w:pStyle w:val="a"/>
        <w:widowControl/>
        <w:numPr>
          <w:ilvl w:val="0"/>
          <w:numId w:val="1"/>
        </w:numPr>
        <w:spacing w:before="0" w:line="240" w:lineRule="auto"/>
        <w:jc w:val="both"/>
        <w:rPr>
          <w:spacing w:val="-8"/>
          <w:sz w:val="26"/>
          <w:szCs w:val="26"/>
          <w:lang w:val="uk-UA"/>
        </w:rPr>
      </w:pPr>
      <w:r>
        <w:rPr>
          <w:spacing w:val="-8"/>
          <w:sz w:val="26"/>
          <w:szCs w:val="26"/>
          <w:lang w:val="uk-UA"/>
        </w:rPr>
        <w:t>скласти бухгалтерські проводки та сформулювати зміст господарських операцій.</w:t>
      </w:r>
    </w:p>
    <w:p w:rsidR="0042233D" w:rsidRDefault="0042233D" w:rsidP="00DA778C">
      <w:pPr>
        <w:pStyle w:val="a"/>
        <w:widowControl/>
        <w:spacing w:before="0" w:line="240" w:lineRule="auto"/>
        <w:ind w:left="567" w:firstLine="0"/>
        <w:jc w:val="both"/>
        <w:rPr>
          <w:i/>
          <w:sz w:val="26"/>
          <w:lang w:val="uk-UA"/>
        </w:rPr>
      </w:pPr>
      <w:r>
        <w:rPr>
          <w:i/>
          <w:sz w:val="26"/>
          <w:lang w:val="uk-UA"/>
        </w:rPr>
        <w:t>Дані для виконання:</w:t>
      </w:r>
    </w:p>
    <w:p w:rsidR="0042233D" w:rsidRDefault="0042233D" w:rsidP="00DA778C">
      <w:pPr>
        <w:pStyle w:val="a"/>
        <w:widowControl/>
        <w:numPr>
          <w:ilvl w:val="0"/>
          <w:numId w:val="2"/>
        </w:numPr>
        <w:spacing w:before="0" w:line="240" w:lineRule="auto"/>
        <w:jc w:val="both"/>
        <w:rPr>
          <w:sz w:val="26"/>
          <w:lang w:val="uk-UA"/>
        </w:rPr>
      </w:pPr>
      <w:r>
        <w:rPr>
          <w:sz w:val="26"/>
          <w:lang w:val="uk-UA"/>
        </w:rPr>
        <w:t>залишок незавершеного виробництва на початок звітного періоду склав 1000 грн., на кінець – 1500 грн., а дебетовий оборот по рахунку 23 “Виробництво” – 25000 грн.;</w:t>
      </w:r>
    </w:p>
    <w:p w:rsidR="0042233D" w:rsidRDefault="0042233D" w:rsidP="00DA778C">
      <w:pPr>
        <w:pStyle w:val="a"/>
        <w:widowControl/>
        <w:numPr>
          <w:ilvl w:val="0"/>
          <w:numId w:val="2"/>
        </w:numPr>
        <w:spacing w:before="0" w:line="240" w:lineRule="auto"/>
        <w:jc w:val="both"/>
        <w:rPr>
          <w:sz w:val="26"/>
          <w:lang w:val="uk-UA"/>
        </w:rPr>
      </w:pPr>
      <w:r>
        <w:rPr>
          <w:sz w:val="26"/>
          <w:lang w:val="uk-UA"/>
        </w:rPr>
        <w:t>на склад продукція оприбуткована за фактичною собівартістю;</w:t>
      </w:r>
    </w:p>
    <w:p w:rsidR="0042233D" w:rsidRDefault="0042233D" w:rsidP="00DA778C">
      <w:pPr>
        <w:pStyle w:val="a"/>
        <w:widowControl/>
        <w:numPr>
          <w:ilvl w:val="0"/>
          <w:numId w:val="2"/>
        </w:numPr>
        <w:spacing w:before="0" w:line="240" w:lineRule="auto"/>
        <w:jc w:val="both"/>
        <w:rPr>
          <w:sz w:val="26"/>
          <w:lang w:val="uk-UA"/>
        </w:rPr>
      </w:pPr>
      <w:r>
        <w:rPr>
          <w:sz w:val="26"/>
          <w:lang w:val="uk-UA"/>
        </w:rPr>
        <w:t>всю продукцію відвантажено покупцям за продажною вартістю 54000 грн., в т.ч. ПДВ;</w:t>
      </w:r>
    </w:p>
    <w:p w:rsidR="0042233D" w:rsidRPr="007832D5" w:rsidRDefault="0042233D" w:rsidP="00DA778C">
      <w:pPr>
        <w:pStyle w:val="a"/>
        <w:widowControl/>
        <w:numPr>
          <w:ilvl w:val="0"/>
          <w:numId w:val="2"/>
        </w:numPr>
        <w:spacing w:before="0" w:line="240" w:lineRule="auto"/>
        <w:jc w:val="both"/>
        <w:rPr>
          <w:sz w:val="26"/>
          <w:lang w:val="uk-UA"/>
        </w:rPr>
      </w:pPr>
      <w:r w:rsidRPr="007832D5">
        <w:rPr>
          <w:sz w:val="26"/>
          <w:lang w:val="uk-UA"/>
        </w:rPr>
        <w:t>всі виручка надійшла на поточний рахунок;</w:t>
      </w:r>
    </w:p>
    <w:p w:rsidR="0042233D" w:rsidRDefault="0042233D" w:rsidP="00DA778C">
      <w:pPr>
        <w:pStyle w:val="a"/>
        <w:widowControl/>
        <w:numPr>
          <w:ilvl w:val="0"/>
          <w:numId w:val="2"/>
        </w:numPr>
        <w:spacing w:before="0" w:line="240" w:lineRule="auto"/>
        <w:jc w:val="both"/>
        <w:rPr>
          <w:sz w:val="26"/>
          <w:lang w:val="uk-UA"/>
        </w:rPr>
      </w:pPr>
      <w:r>
        <w:rPr>
          <w:sz w:val="26"/>
          <w:lang w:val="uk-UA"/>
        </w:rPr>
        <w:t>за перевезення продукції до покупців нараховано та сплачено АТП 2400 грн., в т.ч. ПДВ.</w:t>
      </w:r>
    </w:p>
    <w:p w:rsidR="0042233D" w:rsidRDefault="0042233D" w:rsidP="00DA778C">
      <w:pPr>
        <w:pStyle w:val="a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>
        <w:rPr>
          <w:rFonts w:ascii="Arial" w:hAnsi="Arial"/>
          <w:i/>
          <w:sz w:val="24"/>
          <w:szCs w:val="24"/>
          <w:lang w:val="uk-UA"/>
        </w:rPr>
        <w:t xml:space="preserve">Журнал реєстрації господарських операцій </w:t>
      </w:r>
    </w:p>
    <w:tbl>
      <w:tblPr>
        <w:tblW w:w="5000" w:type="pct"/>
        <w:tblInd w:w="-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6" w:type="dxa"/>
          <w:right w:w="96" w:type="dxa"/>
        </w:tblCellMar>
        <w:tblLook w:val="0000"/>
      </w:tblPr>
      <w:tblGrid>
        <w:gridCol w:w="480"/>
        <w:gridCol w:w="6440"/>
        <w:gridCol w:w="949"/>
        <w:gridCol w:w="839"/>
        <w:gridCol w:w="839"/>
      </w:tblGrid>
      <w:tr w:rsidR="0042233D">
        <w:trPr>
          <w:cantSplit/>
          <w:trHeight w:val="235"/>
        </w:trPr>
        <w:tc>
          <w:tcPr>
            <w:tcW w:w="260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№</w:t>
            </w:r>
          </w:p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оп.</w:t>
            </w:r>
          </w:p>
        </w:tc>
        <w:tc>
          <w:tcPr>
            <w:tcW w:w="3381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Первинний документ та зміст господарської операції</w:t>
            </w:r>
          </w:p>
        </w:tc>
        <w:tc>
          <w:tcPr>
            <w:tcW w:w="505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Сума, грн.</w:t>
            </w:r>
          </w:p>
        </w:tc>
        <w:tc>
          <w:tcPr>
            <w:tcW w:w="854" w:type="pct"/>
            <w:gridSpan w:val="2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Кореспондуючі рахунки</w:t>
            </w:r>
          </w:p>
        </w:tc>
      </w:tr>
      <w:tr w:rsidR="0042233D">
        <w:trPr>
          <w:cantSplit/>
          <w:trHeight w:val="234"/>
        </w:trPr>
        <w:tc>
          <w:tcPr>
            <w:tcW w:w="260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3381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505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427" w:type="pct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Д</w:t>
            </w:r>
          </w:p>
        </w:tc>
        <w:tc>
          <w:tcPr>
            <w:tcW w:w="427" w:type="pct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К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Накладна№1</w:t>
            </w:r>
            <w:r w:rsidRPr="00DA778C">
              <w:rPr>
                <w:szCs w:val="24"/>
                <w:lang w:val="uk-UA"/>
              </w:rPr>
              <w:t>.Оприбутковано на склад готову продукцію за фактичною собівартістю</w:t>
            </w:r>
          </w:p>
        </w:tc>
        <w:tc>
          <w:tcPr>
            <w:tcW w:w="505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24500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26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23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Видаткова накладна.№11</w:t>
            </w:r>
            <w:r w:rsidRPr="00DA778C">
              <w:rPr>
                <w:szCs w:val="24"/>
                <w:lang w:val="uk-UA"/>
              </w:rPr>
              <w:t xml:space="preserve"> Відображено собівартість реалізованої продукції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24500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901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26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Видаткова накладна.№12</w:t>
            </w:r>
            <w:r w:rsidRPr="00DA778C">
              <w:rPr>
                <w:szCs w:val="24"/>
                <w:lang w:val="uk-UA"/>
              </w:rPr>
              <w:t xml:space="preserve"> Відвантажено покупцям продукцію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54000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361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701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4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Розрахунок бухгалтерії.</w:t>
            </w:r>
            <w:r w:rsidRPr="00DA778C">
              <w:rPr>
                <w:szCs w:val="24"/>
                <w:lang w:val="uk-UA"/>
              </w:rPr>
              <w:t xml:space="preserve"> Нараховано ПДВ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9000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701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641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5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Виписка банку.</w:t>
            </w:r>
            <w:r>
              <w:rPr>
                <w:b/>
                <w:i/>
                <w:szCs w:val="24"/>
                <w:lang w:val="uk-UA"/>
              </w:rPr>
              <w:t xml:space="preserve"> </w:t>
            </w:r>
            <w:r w:rsidRPr="00DA778C">
              <w:rPr>
                <w:szCs w:val="24"/>
                <w:lang w:val="uk-UA"/>
              </w:rPr>
              <w:t>Одержано кошти від покупців за продукцію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54000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311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361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Акт виконаних робіт.</w:t>
            </w:r>
            <w:r>
              <w:rPr>
                <w:b/>
                <w:i/>
                <w:szCs w:val="24"/>
                <w:lang w:val="uk-UA"/>
              </w:rPr>
              <w:t xml:space="preserve"> </w:t>
            </w:r>
            <w:r w:rsidRPr="00DA778C">
              <w:rPr>
                <w:szCs w:val="24"/>
                <w:lang w:val="uk-UA"/>
              </w:rPr>
              <w:t>Нараховано за перевезення продукції до покупців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2000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93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685</w:t>
            </w:r>
          </w:p>
        </w:tc>
      </w:tr>
      <w:tr w:rsidR="0042233D" w:rsidRPr="00DA778C">
        <w:trPr>
          <w:cantSplit/>
          <w:trHeight w:val="85"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Податкова накладна.</w:t>
            </w:r>
            <w:r>
              <w:rPr>
                <w:b/>
                <w:i/>
                <w:szCs w:val="24"/>
                <w:lang w:val="uk-UA"/>
              </w:rPr>
              <w:t xml:space="preserve"> </w:t>
            </w:r>
            <w:r w:rsidRPr="00DA778C">
              <w:rPr>
                <w:szCs w:val="24"/>
                <w:lang w:val="uk-UA"/>
              </w:rPr>
              <w:t>Нараховано ПДВ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400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641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685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8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Платіжне доручення.</w:t>
            </w:r>
            <w:r>
              <w:rPr>
                <w:b/>
                <w:i/>
                <w:szCs w:val="24"/>
                <w:lang w:val="uk-UA"/>
              </w:rPr>
              <w:t xml:space="preserve"> </w:t>
            </w:r>
            <w:r w:rsidRPr="00DA778C">
              <w:rPr>
                <w:szCs w:val="24"/>
                <w:lang w:val="uk-UA"/>
              </w:rPr>
              <w:t>Оплачено за перевезення продукції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2400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685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311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Розрахунок бухгалтерії.</w:t>
            </w:r>
            <w:r>
              <w:rPr>
                <w:b/>
                <w:i/>
                <w:szCs w:val="24"/>
                <w:lang w:val="uk-UA"/>
              </w:rPr>
              <w:t xml:space="preserve"> </w:t>
            </w:r>
            <w:r w:rsidRPr="00DA778C">
              <w:rPr>
                <w:szCs w:val="24"/>
                <w:lang w:val="uk-UA"/>
              </w:rPr>
              <w:t xml:space="preserve">Списано витрати на рахунок фінансових результатів 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24500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79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901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10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Розрахунок бухгалтерії.</w:t>
            </w:r>
            <w:r>
              <w:rPr>
                <w:b/>
                <w:i/>
                <w:szCs w:val="24"/>
                <w:lang w:val="uk-UA"/>
              </w:rPr>
              <w:t xml:space="preserve"> </w:t>
            </w:r>
            <w:r w:rsidRPr="00DA778C">
              <w:rPr>
                <w:szCs w:val="24"/>
                <w:lang w:val="uk-UA"/>
              </w:rPr>
              <w:t>Списано витрати на рахунок фінансових результатів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2000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79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93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11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b/>
                <w:i/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 xml:space="preserve">Розрахунок бухгалтерії. </w:t>
            </w:r>
          </w:p>
          <w:p w:rsidR="0042233D" w:rsidRPr="00DA778C" w:rsidRDefault="0042233D" w:rsidP="00D339B5">
            <w:pPr>
              <w:spacing w:line="225" w:lineRule="auto"/>
            </w:pPr>
            <w:r w:rsidRPr="00DA778C">
              <w:t>Списано дохід від реалізації за мінусом ПДВ на рахунок фінансових результатів (</w:t>
            </w:r>
            <w:r>
              <w:t>сума чистого доходу</w:t>
            </w:r>
            <w:r w:rsidRPr="00DA778C">
              <w:t>)</w:t>
            </w:r>
          </w:p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45000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701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79</w:t>
            </w:r>
          </w:p>
        </w:tc>
      </w:tr>
      <w:tr w:rsidR="0042233D" w:rsidRPr="00DA778C">
        <w:trPr>
          <w:cantSplit/>
          <w:trHeight w:val="694"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12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b/>
                <w:i/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 xml:space="preserve">Розрахунок бухгалтерії. </w:t>
            </w:r>
          </w:p>
          <w:p w:rsidR="0042233D" w:rsidRPr="00DA778C" w:rsidRDefault="0042233D" w:rsidP="00E82403">
            <w:pPr>
              <w:spacing w:line="225" w:lineRule="auto"/>
            </w:pPr>
            <w:r w:rsidRPr="00DA778C">
              <w:t>Нараховано податок на прибуток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E82403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3330</w:t>
            </w:r>
          </w:p>
        </w:tc>
        <w:tc>
          <w:tcPr>
            <w:tcW w:w="427" w:type="pct"/>
          </w:tcPr>
          <w:p w:rsidR="0042233D" w:rsidRDefault="0042233D" w:rsidP="00E82403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E82403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98</w:t>
            </w:r>
          </w:p>
        </w:tc>
        <w:tc>
          <w:tcPr>
            <w:tcW w:w="427" w:type="pct"/>
          </w:tcPr>
          <w:p w:rsidR="0042233D" w:rsidRDefault="0042233D" w:rsidP="00E82403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E82403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641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13</w:t>
            </w:r>
          </w:p>
        </w:tc>
        <w:tc>
          <w:tcPr>
            <w:tcW w:w="3381" w:type="pct"/>
          </w:tcPr>
          <w:p w:rsidR="0042233D" w:rsidRPr="00DA778C" w:rsidRDefault="0042233D" w:rsidP="00E82403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Розрахунок бухгалтерії.</w:t>
            </w:r>
            <w:r w:rsidRPr="00DA778C">
              <w:rPr>
                <w:szCs w:val="24"/>
                <w:lang w:val="uk-UA"/>
              </w:rPr>
              <w:t xml:space="preserve"> Відображено суму податку на прибуток у складі фінансових результатів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3330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79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98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14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Розрахунок бухгалтерії.</w:t>
            </w:r>
            <w:r w:rsidRPr="00DA778C">
              <w:rPr>
                <w:szCs w:val="24"/>
                <w:lang w:val="uk-UA"/>
              </w:rPr>
              <w:t xml:space="preserve"> Визначено фінансовий результат від реалізації готової продукції – прибуток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15170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79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441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15</w:t>
            </w: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>Платіжне доручення.</w:t>
            </w:r>
            <w:r>
              <w:rPr>
                <w:b/>
                <w:i/>
                <w:szCs w:val="24"/>
                <w:lang w:val="uk-UA"/>
              </w:rPr>
              <w:t xml:space="preserve"> </w:t>
            </w:r>
            <w:r w:rsidRPr="00DA778C">
              <w:rPr>
                <w:szCs w:val="24"/>
                <w:lang w:val="uk-UA"/>
              </w:rPr>
              <w:t>Сплачено до бюджету податок на прибуток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15170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641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</w:p>
          <w:p w:rsidR="0042233D" w:rsidRPr="00DA778C" w:rsidRDefault="0042233D" w:rsidP="00D339B5">
            <w:pPr>
              <w:pStyle w:val="BodyText31"/>
              <w:spacing w:before="0" w:line="312" w:lineRule="auto"/>
              <w:jc w:val="center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311</w:t>
            </w:r>
          </w:p>
        </w:tc>
      </w:tr>
      <w:tr w:rsidR="0042233D" w:rsidRPr="00DA778C">
        <w:trPr>
          <w:cantSplit/>
        </w:trPr>
        <w:tc>
          <w:tcPr>
            <w:tcW w:w="260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</w:p>
        </w:tc>
        <w:tc>
          <w:tcPr>
            <w:tcW w:w="3381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b/>
                <w:i/>
                <w:szCs w:val="24"/>
                <w:lang w:val="uk-UA"/>
              </w:rPr>
            </w:pPr>
            <w:r w:rsidRPr="00DA778C">
              <w:rPr>
                <w:b/>
                <w:i/>
                <w:szCs w:val="24"/>
                <w:lang w:val="uk-UA"/>
              </w:rPr>
              <w:t xml:space="preserve">Разом </w:t>
            </w:r>
          </w:p>
        </w:tc>
        <w:tc>
          <w:tcPr>
            <w:tcW w:w="505" w:type="pct"/>
            <w:vAlign w:val="bottom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  <w:r w:rsidRPr="00DA778C">
              <w:rPr>
                <w:szCs w:val="24"/>
                <w:lang w:val="uk-UA"/>
              </w:rPr>
              <w:t>279300</w:t>
            </w: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</w:p>
        </w:tc>
        <w:tc>
          <w:tcPr>
            <w:tcW w:w="427" w:type="pct"/>
          </w:tcPr>
          <w:p w:rsidR="0042233D" w:rsidRPr="00DA778C" w:rsidRDefault="0042233D" w:rsidP="00D339B5">
            <w:pPr>
              <w:pStyle w:val="BodyText31"/>
              <w:spacing w:before="0" w:line="312" w:lineRule="auto"/>
              <w:rPr>
                <w:szCs w:val="24"/>
                <w:lang w:val="uk-UA"/>
              </w:rPr>
            </w:pPr>
          </w:p>
        </w:tc>
      </w:tr>
    </w:tbl>
    <w:p w:rsidR="0042233D" w:rsidRPr="00DA778C" w:rsidRDefault="0042233D" w:rsidP="00DA778C">
      <w:pPr>
        <w:pStyle w:val="Normal1"/>
        <w:ind w:firstLine="567"/>
        <w:rPr>
          <w:b/>
          <w:i/>
          <w:sz w:val="32"/>
          <w:szCs w:val="32"/>
          <w:lang w:val="uk-UA"/>
        </w:rPr>
      </w:pPr>
      <w:r>
        <w:rPr>
          <w:b/>
          <w:i/>
          <w:sz w:val="32"/>
          <w:szCs w:val="32"/>
          <w:lang w:val="uk-UA"/>
        </w:rPr>
        <w:t>442  Д442К79</w:t>
      </w:r>
    </w:p>
    <w:p w:rsidR="0042233D" w:rsidRDefault="0042233D" w:rsidP="00DA778C">
      <w:pPr>
        <w:pStyle w:val="Normal1"/>
        <w:ind w:firstLine="567"/>
        <w:rPr>
          <w:rFonts w:ascii="Arial" w:hAnsi="Arial"/>
          <w:b/>
          <w:i/>
          <w:sz w:val="24"/>
          <w:lang w:val="uk-UA"/>
        </w:rPr>
      </w:pPr>
      <w:r>
        <w:rPr>
          <w:rFonts w:ascii="Arial" w:hAnsi="Arial"/>
          <w:b/>
          <w:i/>
          <w:sz w:val="24"/>
          <w:lang w:val="uk-UA"/>
        </w:rPr>
        <w:t>54000 – 9000 = 45000 (сума чистого доходу)</w:t>
      </w:r>
    </w:p>
    <w:p w:rsidR="0042233D" w:rsidRDefault="0042233D" w:rsidP="00DA778C">
      <w:pPr>
        <w:pStyle w:val="Normal1"/>
        <w:ind w:firstLine="567"/>
        <w:rPr>
          <w:rFonts w:ascii="Arial" w:hAnsi="Arial"/>
          <w:b/>
          <w:i/>
          <w:sz w:val="24"/>
          <w:lang w:val="uk-UA"/>
        </w:rPr>
      </w:pPr>
    </w:p>
    <w:p w:rsidR="0042233D" w:rsidRDefault="0042233D" w:rsidP="00826962">
      <w:pPr>
        <w:pStyle w:val="Normal1"/>
        <w:ind w:left="567"/>
        <w:rPr>
          <w:rFonts w:ascii="Arial" w:hAnsi="Arial"/>
          <w:b/>
          <w:i/>
          <w:sz w:val="24"/>
          <w:lang w:val="uk-UA"/>
        </w:rPr>
      </w:pPr>
      <w:r>
        <w:rPr>
          <w:rFonts w:ascii="Arial" w:hAnsi="Arial"/>
          <w:b/>
          <w:i/>
          <w:sz w:val="24"/>
          <w:lang w:val="uk-UA"/>
        </w:rPr>
        <w:t>45000 – 24500 – 2000 = 18500 (сума прибутку до оподаткування)</w:t>
      </w:r>
      <w:r>
        <w:rPr>
          <w:rFonts w:ascii="Arial" w:hAnsi="Arial"/>
          <w:b/>
          <w:i/>
          <w:sz w:val="24"/>
          <w:lang w:val="uk-UA"/>
        </w:rPr>
        <w:tab/>
        <w:t xml:space="preserve"> </w:t>
      </w:r>
    </w:p>
    <w:p w:rsidR="0042233D" w:rsidRDefault="0042233D" w:rsidP="00826962">
      <w:pPr>
        <w:pStyle w:val="Normal1"/>
        <w:ind w:left="567"/>
        <w:rPr>
          <w:rFonts w:ascii="Arial" w:hAnsi="Arial"/>
          <w:b/>
          <w:i/>
          <w:sz w:val="24"/>
          <w:lang w:val="uk-UA"/>
        </w:rPr>
      </w:pPr>
    </w:p>
    <w:p w:rsidR="0042233D" w:rsidRDefault="0042233D" w:rsidP="00826962">
      <w:pPr>
        <w:pStyle w:val="Normal1"/>
        <w:ind w:left="567"/>
        <w:rPr>
          <w:rFonts w:ascii="Arial" w:hAnsi="Arial"/>
          <w:b/>
          <w:i/>
          <w:sz w:val="24"/>
          <w:lang w:val="uk-UA"/>
        </w:rPr>
      </w:pPr>
      <w:r>
        <w:rPr>
          <w:rFonts w:ascii="Arial" w:hAnsi="Arial"/>
          <w:b/>
          <w:i/>
          <w:sz w:val="24"/>
          <w:lang w:val="uk-UA"/>
        </w:rPr>
        <w:t>18500 х 18% = 3330 (сума податку на прибуток)</w:t>
      </w:r>
    </w:p>
    <w:p w:rsidR="0042233D" w:rsidRDefault="0042233D" w:rsidP="00DA778C">
      <w:pPr>
        <w:pStyle w:val="Normal1"/>
        <w:ind w:firstLine="567"/>
        <w:rPr>
          <w:rFonts w:ascii="Arial" w:hAnsi="Arial"/>
          <w:b/>
          <w:i/>
          <w:sz w:val="24"/>
          <w:lang w:val="uk-UA"/>
        </w:rPr>
      </w:pPr>
    </w:p>
    <w:p w:rsidR="0042233D" w:rsidRPr="00DA778C" w:rsidRDefault="0042233D" w:rsidP="00DA778C">
      <w:pPr>
        <w:pStyle w:val="Normal1"/>
        <w:ind w:firstLine="567"/>
        <w:rPr>
          <w:rFonts w:ascii="Arial" w:hAnsi="Arial"/>
          <w:b/>
          <w:i/>
          <w:sz w:val="24"/>
          <w:lang w:val="uk-UA"/>
        </w:rPr>
      </w:pPr>
      <w:r>
        <w:rPr>
          <w:rFonts w:ascii="Arial" w:hAnsi="Arial"/>
          <w:b/>
          <w:i/>
          <w:sz w:val="24"/>
          <w:lang w:val="uk-UA"/>
        </w:rPr>
        <w:t>45000 – 24500 – 2000 – 3330 = 15170 (сума чистого прибутку)</w:t>
      </w:r>
    </w:p>
    <w:p w:rsidR="0042233D" w:rsidRPr="007068C0" w:rsidRDefault="0042233D" w:rsidP="00DA778C">
      <w:pPr>
        <w:tabs>
          <w:tab w:val="left" w:pos="993"/>
        </w:tabs>
        <w:spacing w:line="288" w:lineRule="auto"/>
        <w:ind w:firstLine="567"/>
        <w:jc w:val="both"/>
        <w:rPr>
          <w:sz w:val="26"/>
          <w:szCs w:val="26"/>
        </w:rPr>
      </w:pPr>
    </w:p>
    <w:p w:rsidR="0042233D" w:rsidRDefault="0042233D" w:rsidP="00DA778C"/>
    <w:p w:rsidR="0042233D" w:rsidRDefault="0042233D" w:rsidP="00D339B5">
      <w:pPr>
        <w:pStyle w:val="1"/>
        <w:ind w:firstLine="567"/>
        <w:rPr>
          <w:rFonts w:ascii="Arial" w:hAnsi="Arial"/>
          <w:b/>
          <w:i/>
          <w:sz w:val="24"/>
          <w:lang w:val="uk-UA"/>
        </w:rPr>
      </w:pPr>
      <w:r>
        <w:rPr>
          <w:rFonts w:ascii="Arial" w:hAnsi="Arial"/>
          <w:b/>
          <w:i/>
          <w:sz w:val="24"/>
          <w:lang w:val="uk-UA"/>
        </w:rPr>
        <w:t>Завдання 2</w:t>
      </w:r>
    </w:p>
    <w:p w:rsidR="0042233D" w:rsidRDefault="0042233D" w:rsidP="00D339B5">
      <w:pPr>
        <w:pStyle w:val="a"/>
        <w:spacing w:before="0" w:line="240" w:lineRule="auto"/>
        <w:ind w:firstLine="567"/>
        <w:jc w:val="both"/>
        <w:rPr>
          <w:i/>
          <w:sz w:val="26"/>
          <w:lang w:val="uk-UA"/>
        </w:rPr>
      </w:pPr>
      <w:r>
        <w:rPr>
          <w:i/>
          <w:sz w:val="26"/>
          <w:lang w:val="uk-UA"/>
        </w:rPr>
        <w:t>Необхідно:</w:t>
      </w:r>
    </w:p>
    <w:p w:rsidR="0042233D" w:rsidRPr="00A86AD4" w:rsidRDefault="0042233D" w:rsidP="00D339B5">
      <w:pPr>
        <w:numPr>
          <w:ilvl w:val="0"/>
          <w:numId w:val="3"/>
        </w:numPr>
        <w:jc w:val="both"/>
        <w:rPr>
          <w:sz w:val="26"/>
          <w:szCs w:val="26"/>
        </w:rPr>
      </w:pPr>
      <w:r w:rsidRPr="00A86AD4">
        <w:rPr>
          <w:sz w:val="26"/>
          <w:szCs w:val="26"/>
        </w:rPr>
        <w:t>відобразити операції на рахунках бухгалтерського обліку</w:t>
      </w:r>
      <w:r>
        <w:rPr>
          <w:sz w:val="26"/>
          <w:szCs w:val="26"/>
        </w:rPr>
        <w:t>;</w:t>
      </w:r>
    </w:p>
    <w:p w:rsidR="0042233D" w:rsidRPr="00A86AD4" w:rsidRDefault="0042233D" w:rsidP="00D339B5">
      <w:pPr>
        <w:numPr>
          <w:ilvl w:val="0"/>
          <w:numId w:val="3"/>
        </w:numPr>
        <w:jc w:val="both"/>
        <w:rPr>
          <w:sz w:val="26"/>
          <w:szCs w:val="26"/>
        </w:rPr>
      </w:pPr>
      <w:r w:rsidRPr="00A86AD4">
        <w:rPr>
          <w:sz w:val="26"/>
          <w:szCs w:val="26"/>
        </w:rPr>
        <w:t>зазначити первинні документи.</w:t>
      </w:r>
    </w:p>
    <w:p w:rsidR="0042233D" w:rsidRDefault="0042233D" w:rsidP="00D339B5">
      <w:pPr>
        <w:pStyle w:val="a"/>
        <w:spacing w:before="0" w:line="288" w:lineRule="auto"/>
        <w:ind w:firstLine="567"/>
        <w:jc w:val="both"/>
        <w:rPr>
          <w:i/>
          <w:spacing w:val="-8"/>
          <w:sz w:val="26"/>
          <w:lang w:val="uk-UA"/>
        </w:rPr>
      </w:pPr>
      <w:r>
        <w:rPr>
          <w:i/>
          <w:spacing w:val="-8"/>
          <w:sz w:val="26"/>
          <w:lang w:val="uk-UA"/>
        </w:rPr>
        <w:t>Дані для виконання:</w:t>
      </w:r>
    </w:p>
    <w:p w:rsidR="0042233D" w:rsidRDefault="0042233D" w:rsidP="00D339B5">
      <w:pPr>
        <w:widowControl w:val="0"/>
        <w:shd w:val="clear" w:color="auto" w:fill="FFFFFF"/>
        <w:autoSpaceDE w:val="0"/>
        <w:spacing w:line="264" w:lineRule="auto"/>
        <w:ind w:firstLine="567"/>
        <w:jc w:val="both"/>
      </w:pPr>
      <w:r>
        <w:rPr>
          <w:color w:val="000000"/>
          <w:spacing w:val="-5"/>
          <w:sz w:val="26"/>
          <w:szCs w:val="26"/>
        </w:rPr>
        <w:t xml:space="preserve">Протягом року підприємство реалізувало продукцію на суму 5 млн. грн, собівартість </w:t>
      </w:r>
      <w:r>
        <w:rPr>
          <w:color w:val="000000"/>
          <w:spacing w:val="-3"/>
          <w:sz w:val="26"/>
          <w:szCs w:val="26"/>
        </w:rPr>
        <w:t xml:space="preserve">якої 2,5 млн. грн. Сума адміністративних витрат склала 5000 грн, витрат на збут – 2000 </w:t>
      </w:r>
      <w:r>
        <w:rPr>
          <w:color w:val="000000"/>
          <w:spacing w:val="-4"/>
          <w:sz w:val="26"/>
          <w:szCs w:val="26"/>
        </w:rPr>
        <w:t xml:space="preserve">грн, інших операційних витрат – 700 грн. За підсумками визначено прибуток та сплачено </w:t>
      </w:r>
      <w:r>
        <w:rPr>
          <w:color w:val="000000"/>
          <w:spacing w:val="-5"/>
          <w:sz w:val="26"/>
          <w:szCs w:val="26"/>
        </w:rPr>
        <w:t xml:space="preserve">податок на прибуток. </w:t>
      </w:r>
      <w:r>
        <w:rPr>
          <w:color w:val="000000"/>
          <w:spacing w:val="-4"/>
          <w:sz w:val="26"/>
          <w:szCs w:val="26"/>
        </w:rPr>
        <w:t xml:space="preserve">Відповідно до протоколу зборів засновників прибуток був розподілений наступним </w:t>
      </w:r>
      <w:r>
        <w:rPr>
          <w:color w:val="000000"/>
          <w:spacing w:val="-7"/>
          <w:sz w:val="26"/>
          <w:szCs w:val="26"/>
        </w:rPr>
        <w:t>чином:</w:t>
      </w:r>
      <w:r>
        <w:rPr>
          <w:color w:val="000000"/>
          <w:spacing w:val="-1"/>
          <w:sz w:val="26"/>
          <w:szCs w:val="26"/>
        </w:rPr>
        <w:t xml:space="preserve"> 5 % – на поповнення резервного капіталу;</w:t>
      </w:r>
      <w:r>
        <w:rPr>
          <w:color w:val="000000"/>
          <w:spacing w:val="-4"/>
          <w:sz w:val="26"/>
          <w:szCs w:val="26"/>
        </w:rPr>
        <w:t xml:space="preserve"> 20 % – на виплату дивідендів.</w:t>
      </w:r>
    </w:p>
    <w:p w:rsidR="0042233D" w:rsidRDefault="0042233D" w:rsidP="00D339B5">
      <w:pPr>
        <w:pStyle w:val="a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>
        <w:rPr>
          <w:rFonts w:ascii="Arial" w:hAnsi="Arial"/>
          <w:i/>
          <w:sz w:val="24"/>
          <w:szCs w:val="24"/>
          <w:lang w:val="uk-UA"/>
        </w:rPr>
        <w:t xml:space="preserve">Журнал реєстрації господарських операцій </w:t>
      </w:r>
    </w:p>
    <w:tbl>
      <w:tblPr>
        <w:tblW w:w="5000" w:type="pct"/>
        <w:tblInd w:w="-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6" w:type="dxa"/>
          <w:right w:w="96" w:type="dxa"/>
        </w:tblCellMar>
        <w:tblLook w:val="0000"/>
      </w:tblPr>
      <w:tblGrid>
        <w:gridCol w:w="664"/>
        <w:gridCol w:w="4457"/>
        <w:gridCol w:w="1864"/>
        <w:gridCol w:w="11"/>
        <w:gridCol w:w="1247"/>
        <w:gridCol w:w="1304"/>
      </w:tblGrid>
      <w:tr w:rsidR="0042233D">
        <w:trPr>
          <w:cantSplit/>
          <w:trHeight w:val="151"/>
        </w:trPr>
        <w:tc>
          <w:tcPr>
            <w:tcW w:w="348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№</w:t>
            </w:r>
          </w:p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оп.</w:t>
            </w:r>
          </w:p>
        </w:tc>
        <w:tc>
          <w:tcPr>
            <w:tcW w:w="2334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Первинний документ та зміст господарської операції</w:t>
            </w:r>
          </w:p>
        </w:tc>
        <w:tc>
          <w:tcPr>
            <w:tcW w:w="976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Сума, грн.</w:t>
            </w:r>
          </w:p>
        </w:tc>
        <w:tc>
          <w:tcPr>
            <w:tcW w:w="1342" w:type="pct"/>
            <w:gridSpan w:val="3"/>
          </w:tcPr>
          <w:p w:rsidR="0042233D" w:rsidRDefault="0042233D" w:rsidP="00F75753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Кореспондуючі рахунки</w:t>
            </w:r>
          </w:p>
        </w:tc>
      </w:tr>
      <w:tr w:rsidR="0042233D">
        <w:trPr>
          <w:cantSplit/>
          <w:trHeight w:val="150"/>
        </w:trPr>
        <w:tc>
          <w:tcPr>
            <w:tcW w:w="348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2334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976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659" w:type="pct"/>
            <w:gridSpan w:val="2"/>
          </w:tcPr>
          <w:p w:rsidR="0042233D" w:rsidRDefault="0042233D" w:rsidP="00F75753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Д</w:t>
            </w:r>
          </w:p>
        </w:tc>
        <w:tc>
          <w:tcPr>
            <w:tcW w:w="683" w:type="pct"/>
          </w:tcPr>
          <w:p w:rsidR="0042233D" w:rsidRDefault="0042233D" w:rsidP="00F75753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К</w:t>
            </w:r>
          </w:p>
        </w:tc>
      </w:tr>
      <w:tr w:rsidR="0042233D" w:rsidRPr="00DB0A39">
        <w:trPr>
          <w:cantSplit/>
          <w:trHeight w:val="885"/>
        </w:trPr>
        <w:tc>
          <w:tcPr>
            <w:tcW w:w="348" w:type="pct"/>
          </w:tcPr>
          <w:p w:rsidR="0042233D" w:rsidRPr="005D7226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1</w:t>
            </w:r>
          </w:p>
        </w:tc>
        <w:tc>
          <w:tcPr>
            <w:tcW w:w="2334" w:type="pct"/>
            <w:tcBorders>
              <w:right w:val="single" w:sz="4" w:space="0" w:color="auto"/>
            </w:tcBorders>
          </w:tcPr>
          <w:p w:rsidR="0042233D" w:rsidRPr="00F75753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F75753">
              <w:rPr>
                <w:i/>
                <w:szCs w:val="24"/>
                <w:lang w:val="uk-UA"/>
              </w:rPr>
              <w:t>Розрахунок фактура, договір</w:t>
            </w:r>
          </w:p>
          <w:p w:rsidR="0042233D" w:rsidRPr="005D7226" w:rsidRDefault="0042233D" w:rsidP="00F75753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Відвантажено покупцям</w:t>
            </w:r>
            <w:r w:rsidRPr="005D7226">
              <w:rPr>
                <w:szCs w:val="24"/>
                <w:lang w:val="uk-UA"/>
              </w:rPr>
              <w:t xml:space="preserve"> готову продукцію на суму 5 млн. грн.</w:t>
            </w:r>
            <w:r>
              <w:rPr>
                <w:szCs w:val="24"/>
                <w:lang w:val="uk-UA"/>
              </w:rPr>
              <w:t xml:space="preserve"> (в тому числі П</w:t>
            </w:r>
            <w:r w:rsidRPr="005D7226">
              <w:rPr>
                <w:szCs w:val="24"/>
                <w:lang w:val="uk-UA"/>
              </w:rPr>
              <w:t>ДВ)</w:t>
            </w:r>
          </w:p>
        </w:tc>
        <w:tc>
          <w:tcPr>
            <w:tcW w:w="976" w:type="pct"/>
            <w:tcBorders>
              <w:left w:val="single" w:sz="4" w:space="0" w:color="auto"/>
            </w:tcBorders>
          </w:tcPr>
          <w:p w:rsidR="0042233D" w:rsidRPr="005D7226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5000000</w:t>
            </w:r>
          </w:p>
        </w:tc>
        <w:tc>
          <w:tcPr>
            <w:tcW w:w="659" w:type="pct"/>
            <w:gridSpan w:val="2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361</w:t>
            </w:r>
          </w:p>
        </w:tc>
        <w:tc>
          <w:tcPr>
            <w:tcW w:w="683" w:type="pct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701</w:t>
            </w:r>
          </w:p>
        </w:tc>
      </w:tr>
      <w:tr w:rsidR="0042233D" w:rsidRPr="00DB0A39">
        <w:trPr>
          <w:cantSplit/>
          <w:trHeight w:val="812"/>
        </w:trPr>
        <w:tc>
          <w:tcPr>
            <w:tcW w:w="348" w:type="pct"/>
          </w:tcPr>
          <w:p w:rsidR="0042233D" w:rsidRPr="005D7226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2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5D7226">
              <w:rPr>
                <w:i/>
                <w:szCs w:val="24"/>
                <w:lang w:val="uk-UA"/>
              </w:rPr>
              <w:t>Податкова накладна</w:t>
            </w:r>
          </w:p>
          <w:p w:rsidR="0042233D" w:rsidRPr="005D7226" w:rsidRDefault="0042233D" w:rsidP="00D339B5">
            <w:pPr>
              <w:pStyle w:val="31"/>
              <w:spacing w:before="0"/>
              <w:jc w:val="both"/>
              <w:rPr>
                <w:szCs w:val="24"/>
              </w:rPr>
            </w:pPr>
            <w:r w:rsidRPr="005D7226">
              <w:rPr>
                <w:szCs w:val="24"/>
                <w:lang w:val="uk-UA"/>
              </w:rPr>
              <w:t>Відображено податкове зобов</w:t>
            </w:r>
            <w:r>
              <w:rPr>
                <w:szCs w:val="24"/>
              </w:rPr>
              <w:t xml:space="preserve">’язання з </w:t>
            </w:r>
            <w:r>
              <w:rPr>
                <w:szCs w:val="24"/>
                <w:lang w:val="uk-UA"/>
              </w:rPr>
              <w:t>П</w:t>
            </w:r>
            <w:r w:rsidRPr="005D7226">
              <w:rPr>
                <w:szCs w:val="24"/>
              </w:rPr>
              <w:t>ДВ</w:t>
            </w:r>
          </w:p>
        </w:tc>
        <w:tc>
          <w:tcPr>
            <w:tcW w:w="976" w:type="pct"/>
            <w:vAlign w:val="bottom"/>
          </w:tcPr>
          <w:p w:rsidR="0042233D" w:rsidRPr="005D7226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833333,33</w:t>
            </w:r>
          </w:p>
        </w:tc>
        <w:tc>
          <w:tcPr>
            <w:tcW w:w="659" w:type="pct"/>
            <w:gridSpan w:val="2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701</w:t>
            </w:r>
          </w:p>
        </w:tc>
        <w:tc>
          <w:tcPr>
            <w:tcW w:w="683" w:type="pct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641/ПДВ</w:t>
            </w:r>
          </w:p>
        </w:tc>
      </w:tr>
      <w:tr w:rsidR="0042233D" w:rsidRPr="00DB0A39">
        <w:trPr>
          <w:cantSplit/>
          <w:trHeight w:val="824"/>
        </w:trPr>
        <w:tc>
          <w:tcPr>
            <w:tcW w:w="348" w:type="pct"/>
          </w:tcPr>
          <w:p w:rsidR="0042233D" w:rsidRPr="005D7226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3</w:t>
            </w:r>
          </w:p>
        </w:tc>
        <w:tc>
          <w:tcPr>
            <w:tcW w:w="2334" w:type="pct"/>
            <w:tcBorders>
              <w:bottom w:val="single" w:sz="4" w:space="0" w:color="auto"/>
            </w:tcBorders>
          </w:tcPr>
          <w:p w:rsidR="0042233D" w:rsidRPr="005D7226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5D7226">
              <w:rPr>
                <w:i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F75753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 xml:space="preserve">Відображено </w:t>
            </w:r>
            <w:r>
              <w:rPr>
                <w:szCs w:val="24"/>
                <w:lang w:val="uk-UA"/>
              </w:rPr>
              <w:t>с</w:t>
            </w:r>
            <w:r w:rsidRPr="005D7226">
              <w:rPr>
                <w:szCs w:val="24"/>
                <w:lang w:val="uk-UA"/>
              </w:rPr>
              <w:t>обівартість реалізованої продукції</w:t>
            </w:r>
          </w:p>
        </w:tc>
        <w:tc>
          <w:tcPr>
            <w:tcW w:w="976" w:type="pct"/>
            <w:vAlign w:val="bottom"/>
          </w:tcPr>
          <w:p w:rsidR="0042233D" w:rsidRPr="005D7226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2500000</w:t>
            </w:r>
          </w:p>
        </w:tc>
        <w:tc>
          <w:tcPr>
            <w:tcW w:w="659" w:type="pct"/>
            <w:gridSpan w:val="2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901</w:t>
            </w:r>
          </w:p>
        </w:tc>
        <w:tc>
          <w:tcPr>
            <w:tcW w:w="683" w:type="pct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26</w:t>
            </w:r>
          </w:p>
        </w:tc>
      </w:tr>
      <w:tr w:rsidR="0042233D" w:rsidRPr="00DB0A39">
        <w:trPr>
          <w:cantSplit/>
          <w:trHeight w:val="349"/>
        </w:trPr>
        <w:tc>
          <w:tcPr>
            <w:tcW w:w="348" w:type="pct"/>
          </w:tcPr>
          <w:p w:rsidR="0042233D" w:rsidRPr="005D7226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4</w:t>
            </w:r>
          </w:p>
        </w:tc>
        <w:tc>
          <w:tcPr>
            <w:tcW w:w="2334" w:type="pct"/>
            <w:tcBorders>
              <w:top w:val="single" w:sz="4" w:space="0" w:color="auto"/>
            </w:tcBorders>
          </w:tcPr>
          <w:p w:rsidR="0042233D" w:rsidRPr="005D7226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5D7226">
              <w:rPr>
                <w:i/>
                <w:szCs w:val="24"/>
                <w:lang w:val="uk-UA"/>
              </w:rPr>
              <w:t>Виписка з банку</w:t>
            </w:r>
          </w:p>
          <w:p w:rsidR="0042233D" w:rsidRPr="005D7226" w:rsidRDefault="0042233D" w:rsidP="00D339B5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Надійшли кошти на поточний рахунок за реалізовану продукцію</w:t>
            </w:r>
          </w:p>
        </w:tc>
        <w:tc>
          <w:tcPr>
            <w:tcW w:w="976" w:type="pct"/>
            <w:vAlign w:val="bottom"/>
          </w:tcPr>
          <w:p w:rsidR="0042233D" w:rsidRPr="005D7226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5000000</w:t>
            </w:r>
          </w:p>
        </w:tc>
        <w:tc>
          <w:tcPr>
            <w:tcW w:w="659" w:type="pct"/>
            <w:gridSpan w:val="2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311</w:t>
            </w:r>
          </w:p>
        </w:tc>
        <w:tc>
          <w:tcPr>
            <w:tcW w:w="683" w:type="pct"/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361</w:t>
            </w:r>
          </w:p>
        </w:tc>
      </w:tr>
      <w:tr w:rsidR="0042233D" w:rsidRPr="00DB0A39">
        <w:trPr>
          <w:cantSplit/>
          <w:trHeight w:val="349"/>
        </w:trPr>
        <w:tc>
          <w:tcPr>
            <w:tcW w:w="348" w:type="pct"/>
            <w:tcBorders>
              <w:right w:val="single" w:sz="4" w:space="0" w:color="auto"/>
            </w:tcBorders>
          </w:tcPr>
          <w:p w:rsidR="0042233D" w:rsidRPr="005D7226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5</w:t>
            </w:r>
          </w:p>
        </w:tc>
        <w:tc>
          <w:tcPr>
            <w:tcW w:w="2334" w:type="pct"/>
            <w:tcBorders>
              <w:left w:val="single" w:sz="4" w:space="0" w:color="auto"/>
              <w:right w:val="single" w:sz="4" w:space="0" w:color="auto"/>
            </w:tcBorders>
          </w:tcPr>
          <w:p w:rsidR="0042233D" w:rsidRPr="005D7226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5D7226">
              <w:rPr>
                <w:i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7C23BF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 xml:space="preserve">Списано </w:t>
            </w:r>
            <w:r>
              <w:rPr>
                <w:szCs w:val="24"/>
                <w:lang w:val="uk-UA"/>
              </w:rPr>
              <w:t xml:space="preserve">суму чистого </w:t>
            </w:r>
            <w:r w:rsidRPr="005D7226">
              <w:rPr>
                <w:szCs w:val="24"/>
                <w:lang w:val="uk-UA"/>
              </w:rPr>
              <w:t>доход</w:t>
            </w:r>
            <w:r>
              <w:rPr>
                <w:szCs w:val="24"/>
                <w:lang w:val="uk-UA"/>
              </w:rPr>
              <w:t>у на рахунок фінансових результатів</w:t>
            </w:r>
          </w:p>
        </w:tc>
        <w:tc>
          <w:tcPr>
            <w:tcW w:w="9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2233D" w:rsidRPr="005D7226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4166666,67</w:t>
            </w:r>
          </w:p>
        </w:tc>
        <w:tc>
          <w:tcPr>
            <w:tcW w:w="65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701</w:t>
            </w:r>
          </w:p>
        </w:tc>
        <w:tc>
          <w:tcPr>
            <w:tcW w:w="683" w:type="pct"/>
            <w:tcBorders>
              <w:left w:val="single" w:sz="4" w:space="0" w:color="auto"/>
            </w:tcBorders>
          </w:tcPr>
          <w:p w:rsidR="0042233D" w:rsidRPr="005D7226" w:rsidRDefault="0042233D" w:rsidP="00F75753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5D7226">
              <w:rPr>
                <w:szCs w:val="24"/>
                <w:lang w:val="uk-UA"/>
              </w:rPr>
              <w:t>79</w:t>
            </w: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25"/>
        </w:trPr>
        <w:tc>
          <w:tcPr>
            <w:tcW w:w="348" w:type="pct"/>
          </w:tcPr>
          <w:p w:rsidR="0042233D" w:rsidRPr="005D7226" w:rsidRDefault="0042233D" w:rsidP="00D339B5">
            <w:pPr>
              <w:ind w:left="96" w:firstLine="567"/>
              <w:jc w:val="both"/>
            </w:pPr>
            <w:r w:rsidRPr="005D7226">
              <w:t>66</w:t>
            </w:r>
          </w:p>
        </w:tc>
        <w:tc>
          <w:tcPr>
            <w:tcW w:w="2334" w:type="pct"/>
          </w:tcPr>
          <w:p w:rsidR="0042233D" w:rsidRDefault="0042233D" w:rsidP="00D339B5">
            <w:pPr>
              <w:jc w:val="both"/>
              <w:rPr>
                <w:i/>
              </w:rPr>
            </w:pPr>
            <w:r w:rsidRPr="005D7226">
              <w:rPr>
                <w:i/>
              </w:rPr>
              <w:t>Розрахунок  бухгалтерії</w:t>
            </w:r>
          </w:p>
          <w:p w:rsidR="0042233D" w:rsidRPr="005D7226" w:rsidRDefault="0042233D" w:rsidP="00D339B5">
            <w:pPr>
              <w:jc w:val="both"/>
              <w:rPr>
                <w:i/>
              </w:rPr>
            </w:pPr>
            <w:r w:rsidRPr="005D7226">
              <w:t>Списано собівартість реалізованої продукції на фінансовий результат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4C1251">
            <w:pPr>
              <w:ind w:left="96" w:right="-154" w:firstLine="567"/>
              <w:jc w:val="center"/>
            </w:pPr>
            <w:r w:rsidRPr="005D7226">
              <w:t>250000</w:t>
            </w:r>
            <w:r>
              <w:t>0</w:t>
            </w:r>
          </w:p>
        </w:tc>
        <w:tc>
          <w:tcPr>
            <w:tcW w:w="653" w:type="pct"/>
          </w:tcPr>
          <w:p w:rsidR="0042233D" w:rsidRPr="005D7226" w:rsidRDefault="0042233D" w:rsidP="00F75753">
            <w:pPr>
              <w:ind w:left="96" w:firstLine="267"/>
            </w:pPr>
            <w:r w:rsidRPr="005D7226">
              <w:t>79</w:t>
            </w:r>
          </w:p>
        </w:tc>
        <w:tc>
          <w:tcPr>
            <w:tcW w:w="683" w:type="pct"/>
          </w:tcPr>
          <w:p w:rsidR="0042233D" w:rsidRPr="005D7226" w:rsidRDefault="0042233D" w:rsidP="00F75753">
            <w:pPr>
              <w:ind w:left="96" w:firstLine="267"/>
            </w:pPr>
            <w:r w:rsidRPr="005D7226">
              <w:t>901</w:t>
            </w: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3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Списано адміністративні витрати на фінансовий результат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F75753">
            <w:pPr>
              <w:jc w:val="right"/>
            </w:pPr>
            <w:r w:rsidRPr="005D7226">
              <w:t>5000</w:t>
            </w:r>
          </w:p>
          <w:p w:rsidR="0042233D" w:rsidRPr="005D7226" w:rsidRDefault="0042233D" w:rsidP="00F75753">
            <w:pPr>
              <w:pStyle w:val="1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Pr="005D7226" w:rsidRDefault="0042233D" w:rsidP="00F75753">
            <w:pPr>
              <w:jc w:val="center"/>
            </w:pPr>
            <w:r w:rsidRPr="005D7226">
              <w:t>79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pct"/>
          </w:tcPr>
          <w:p w:rsidR="0042233D" w:rsidRPr="005D7226" w:rsidRDefault="0042233D" w:rsidP="00F75753">
            <w:pPr>
              <w:jc w:val="center"/>
            </w:pPr>
            <w:r w:rsidRPr="005D7226">
              <w:t>92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18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7</w:t>
            </w: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F75753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Списано інші витрати операційної діяльності на фінансовий результат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F75753">
            <w:pPr>
              <w:jc w:val="right"/>
            </w:pPr>
            <w:r w:rsidRPr="005D7226">
              <w:t>700</w:t>
            </w:r>
          </w:p>
          <w:p w:rsidR="0042233D" w:rsidRPr="005D7226" w:rsidRDefault="0042233D" w:rsidP="00F75753">
            <w:pPr>
              <w:pStyle w:val="1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Pr="005D7226" w:rsidRDefault="0042233D" w:rsidP="00F75753">
            <w:pPr>
              <w:jc w:val="center"/>
            </w:pPr>
            <w:r w:rsidRPr="005D7226">
              <w:t>79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pct"/>
          </w:tcPr>
          <w:p w:rsidR="0042233D" w:rsidRPr="005D7226" w:rsidRDefault="0042233D" w:rsidP="00F75753">
            <w:pPr>
              <w:jc w:val="center"/>
            </w:pPr>
            <w:r w:rsidRPr="005D7226">
              <w:t>94</w:t>
            </w:r>
          </w:p>
          <w:p w:rsidR="0042233D" w:rsidRPr="005D7226" w:rsidRDefault="0042233D" w:rsidP="00F75753">
            <w:pPr>
              <w:jc w:val="center"/>
            </w:pP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ind w:left="188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F75753">
            <w:pPr>
              <w:pStyle w:val="1"/>
              <w:ind w:left="188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Списано витрати на збут на фінансовий результат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F75753">
            <w:pPr>
              <w:jc w:val="right"/>
            </w:pPr>
            <w:r w:rsidRPr="005D7226">
              <w:t>2000</w:t>
            </w:r>
          </w:p>
          <w:p w:rsidR="0042233D" w:rsidRPr="005D7226" w:rsidRDefault="0042233D" w:rsidP="00F75753">
            <w:pPr>
              <w:pStyle w:val="1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79</w:t>
            </w:r>
          </w:p>
        </w:tc>
        <w:tc>
          <w:tcPr>
            <w:tcW w:w="683" w:type="pct"/>
          </w:tcPr>
          <w:p w:rsidR="0042233D" w:rsidRPr="005D7226" w:rsidRDefault="0042233D" w:rsidP="00F75753">
            <w:pPr>
              <w:jc w:val="center"/>
            </w:pPr>
            <w:r w:rsidRPr="005D7226">
              <w:t>93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336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ind w:left="188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F75753">
            <w:pPr>
              <w:pStyle w:val="1"/>
              <w:ind w:left="188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Визначено фінансовий результат (прибуток), нараховано та сплачено з поточного рахунку податок на прибуток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F75753">
            <w:pPr>
              <w:jc w:val="right"/>
            </w:pPr>
          </w:p>
          <w:p w:rsidR="0042233D" w:rsidRPr="005D7226" w:rsidRDefault="0042233D" w:rsidP="00F75753">
            <w:pPr>
              <w:jc w:val="right"/>
            </w:pPr>
            <w:r w:rsidRPr="005D7226">
              <w:t>298614</w:t>
            </w:r>
          </w:p>
          <w:p w:rsidR="0042233D" w:rsidRPr="005D7226" w:rsidRDefault="0042233D" w:rsidP="00F75753">
            <w:pPr>
              <w:jc w:val="right"/>
            </w:pPr>
            <w:r w:rsidRPr="005D7226">
              <w:t>298614</w:t>
            </w:r>
          </w:p>
          <w:p w:rsidR="0042233D" w:rsidRPr="005D7226" w:rsidRDefault="0042233D" w:rsidP="00F75753">
            <w:pPr>
              <w:pStyle w:val="1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Pr="005D7226" w:rsidRDefault="0042233D" w:rsidP="00F75753">
            <w:pPr>
              <w:jc w:val="center"/>
            </w:pPr>
          </w:p>
          <w:p w:rsidR="0042233D" w:rsidRPr="005D7226" w:rsidRDefault="0042233D" w:rsidP="00F75753">
            <w:pPr>
              <w:jc w:val="center"/>
            </w:pPr>
            <w:r w:rsidRPr="005D7226">
              <w:t>98</w:t>
            </w:r>
          </w:p>
          <w:p w:rsidR="0042233D" w:rsidRPr="005D7226" w:rsidRDefault="0042233D" w:rsidP="00F75753">
            <w:pPr>
              <w:jc w:val="center"/>
            </w:pPr>
            <w:r w:rsidRPr="005D7226">
              <w:t>641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pct"/>
          </w:tcPr>
          <w:p w:rsidR="0042233D" w:rsidRPr="005D7226" w:rsidRDefault="0042233D" w:rsidP="00F75753">
            <w:pPr>
              <w:jc w:val="center"/>
            </w:pPr>
          </w:p>
          <w:p w:rsidR="0042233D" w:rsidRPr="005D7226" w:rsidRDefault="0042233D" w:rsidP="00F75753">
            <w:pPr>
              <w:jc w:val="center"/>
            </w:pPr>
            <w:r w:rsidRPr="005D7226">
              <w:t>641</w:t>
            </w:r>
          </w:p>
          <w:p w:rsidR="0042233D" w:rsidRPr="005D7226" w:rsidRDefault="0042233D" w:rsidP="00F75753">
            <w:pPr>
              <w:jc w:val="center"/>
            </w:pPr>
            <w:r w:rsidRPr="005D7226">
              <w:t>311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7C23BF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Списано подат</w:t>
            </w:r>
            <w:r>
              <w:rPr>
                <w:sz w:val="24"/>
                <w:szCs w:val="24"/>
                <w:lang w:val="uk-UA"/>
              </w:rPr>
              <w:t>о</w:t>
            </w:r>
            <w:r w:rsidRPr="005D7226">
              <w:rPr>
                <w:sz w:val="24"/>
                <w:szCs w:val="24"/>
                <w:lang w:val="uk-UA"/>
              </w:rPr>
              <w:t>к на прибуток на фінансовий результат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F75753">
            <w:pPr>
              <w:jc w:val="right"/>
            </w:pPr>
            <w:r w:rsidRPr="005D7226">
              <w:t>298614</w:t>
            </w:r>
          </w:p>
          <w:p w:rsidR="0042233D" w:rsidRPr="005D7226" w:rsidRDefault="0042233D" w:rsidP="00F75753">
            <w:pPr>
              <w:pStyle w:val="1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Pr="005D7226" w:rsidRDefault="0042233D" w:rsidP="00F75753">
            <w:pPr>
              <w:jc w:val="center"/>
            </w:pPr>
            <w:r w:rsidRPr="005D7226">
              <w:t>79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pct"/>
          </w:tcPr>
          <w:p w:rsidR="0042233D" w:rsidRPr="005D7226" w:rsidRDefault="0042233D" w:rsidP="00F75753">
            <w:pPr>
              <w:jc w:val="center"/>
            </w:pPr>
            <w:r w:rsidRPr="005D7226">
              <w:t>98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7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Розрахунок бухгалтерії</w:t>
            </w: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Визначено чистий фінансовий результат-прибуток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F75753">
            <w:pPr>
              <w:jc w:val="right"/>
            </w:pPr>
            <w:r w:rsidRPr="005D7226">
              <w:t>1360352,67</w:t>
            </w:r>
          </w:p>
          <w:p w:rsidR="0042233D" w:rsidRPr="005D7226" w:rsidRDefault="0042233D" w:rsidP="00F75753">
            <w:pPr>
              <w:pStyle w:val="1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Pr="005D7226" w:rsidRDefault="0042233D" w:rsidP="00F75753">
            <w:pPr>
              <w:jc w:val="center"/>
            </w:pPr>
            <w:r w:rsidRPr="005D7226">
              <w:t>79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pct"/>
          </w:tcPr>
          <w:p w:rsidR="0042233D" w:rsidRPr="005D7226" w:rsidRDefault="0042233D" w:rsidP="00F75753">
            <w:pPr>
              <w:jc w:val="center"/>
            </w:pPr>
            <w:r w:rsidRPr="005D7226">
              <w:t>441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9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Довідка бухгалтерії, протокол загальних зборів засновників</w:t>
            </w: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Частину прибутку спрямовано на поповнення резервного капіталу</w:t>
            </w:r>
          </w:p>
        </w:tc>
        <w:tc>
          <w:tcPr>
            <w:tcW w:w="982" w:type="pct"/>
            <w:gridSpan w:val="2"/>
          </w:tcPr>
          <w:p w:rsidR="0042233D" w:rsidRPr="005D7226" w:rsidRDefault="0042233D" w:rsidP="00F75753">
            <w:pPr>
              <w:jc w:val="right"/>
            </w:pPr>
            <w:r w:rsidRPr="005D7226">
              <w:t>68017,63</w:t>
            </w:r>
          </w:p>
          <w:p w:rsidR="0042233D" w:rsidRPr="005D7226" w:rsidRDefault="0042233D" w:rsidP="00F75753">
            <w:pPr>
              <w:pStyle w:val="1"/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Pr="005D7226" w:rsidRDefault="0042233D" w:rsidP="00F75753">
            <w:pPr>
              <w:jc w:val="center"/>
            </w:pPr>
            <w:r w:rsidRPr="005D7226">
              <w:t>443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pct"/>
          </w:tcPr>
          <w:p w:rsidR="0042233D" w:rsidRPr="005D7226" w:rsidRDefault="0042233D" w:rsidP="00F75753">
            <w:pPr>
              <w:jc w:val="center"/>
            </w:pPr>
            <w:r w:rsidRPr="005D7226">
              <w:t>43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223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tcW w:w="348" w:type="pct"/>
          </w:tcPr>
          <w:p w:rsidR="0042233D" w:rsidRPr="005D7226" w:rsidRDefault="0042233D" w:rsidP="00D339B5">
            <w:pPr>
              <w:pStyle w:val="1"/>
              <w:ind w:left="96" w:firstLine="567"/>
              <w:rPr>
                <w:sz w:val="24"/>
                <w:szCs w:val="24"/>
                <w:lang w:val="uk-UA"/>
              </w:rPr>
            </w:pP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 w:rsidRPr="005D7226"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2334" w:type="pct"/>
          </w:tcPr>
          <w:p w:rsidR="0042233D" w:rsidRPr="005D7226" w:rsidRDefault="0042233D" w:rsidP="00D339B5">
            <w:pPr>
              <w:pStyle w:val="1"/>
              <w:rPr>
                <w:i/>
                <w:sz w:val="24"/>
                <w:szCs w:val="24"/>
                <w:lang w:val="uk-UA"/>
              </w:rPr>
            </w:pPr>
            <w:r w:rsidRPr="005D7226">
              <w:rPr>
                <w:i/>
                <w:sz w:val="24"/>
                <w:szCs w:val="24"/>
                <w:lang w:val="uk-UA"/>
              </w:rPr>
              <w:t>Довідка бухгалтерії, протокол загальних зборів засновників</w:t>
            </w:r>
          </w:p>
          <w:p w:rsidR="0042233D" w:rsidRPr="005D7226" w:rsidRDefault="0042233D" w:rsidP="00D339B5">
            <w:pPr>
              <w:pStyle w:val="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Нараховано </w:t>
            </w:r>
            <w:r w:rsidRPr="005D7226">
              <w:rPr>
                <w:sz w:val="24"/>
                <w:szCs w:val="24"/>
                <w:lang w:val="uk-UA"/>
              </w:rPr>
              <w:t>дивіденд</w:t>
            </w:r>
            <w:r>
              <w:rPr>
                <w:sz w:val="24"/>
                <w:szCs w:val="24"/>
                <w:lang w:val="uk-UA"/>
              </w:rPr>
              <w:t>и</w:t>
            </w:r>
            <w:r w:rsidRPr="005D7226">
              <w:rPr>
                <w:sz w:val="24"/>
                <w:szCs w:val="24"/>
                <w:lang w:val="uk-UA"/>
              </w:rPr>
              <w:t xml:space="preserve"> засновникам</w:t>
            </w:r>
          </w:p>
          <w:p w:rsidR="0042233D" w:rsidRPr="005D7226" w:rsidRDefault="0042233D" w:rsidP="00D339B5">
            <w:pPr>
              <w:pStyle w:val="1"/>
              <w:ind w:left="188"/>
              <w:rPr>
                <w:sz w:val="24"/>
                <w:szCs w:val="24"/>
                <w:lang w:val="uk-UA"/>
              </w:rPr>
            </w:pPr>
          </w:p>
        </w:tc>
        <w:tc>
          <w:tcPr>
            <w:tcW w:w="982" w:type="pct"/>
            <w:gridSpan w:val="2"/>
          </w:tcPr>
          <w:p w:rsidR="0042233D" w:rsidRPr="005D7226" w:rsidRDefault="0042233D" w:rsidP="008C44CB">
            <w:pPr>
              <w:jc w:val="right"/>
            </w:pPr>
            <w:r>
              <w:t>272070,5</w:t>
            </w:r>
            <w:r w:rsidRPr="005D7226">
              <w:t>3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3" w:type="pct"/>
          </w:tcPr>
          <w:p w:rsidR="0042233D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443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83" w:type="pct"/>
          </w:tcPr>
          <w:p w:rsidR="0042233D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671</w:t>
            </w:r>
          </w:p>
          <w:p w:rsidR="0042233D" w:rsidRPr="005D7226" w:rsidRDefault="0042233D" w:rsidP="00F75753">
            <w:pPr>
              <w:pStyle w:val="1"/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42233D" w:rsidRDefault="0042233D" w:rsidP="00D339B5">
      <w:pPr>
        <w:pStyle w:val="1"/>
        <w:ind w:firstLine="567"/>
        <w:rPr>
          <w:rFonts w:ascii="Arial" w:hAnsi="Arial"/>
          <w:b/>
          <w:i/>
          <w:sz w:val="24"/>
          <w:lang w:val="uk-UA"/>
        </w:rPr>
      </w:pPr>
    </w:p>
    <w:p w:rsidR="0042233D" w:rsidRDefault="0042233D" w:rsidP="004C1251">
      <w:pPr>
        <w:jc w:val="both"/>
        <w:rPr>
          <w:rFonts w:ascii="Arial" w:hAnsi="Arial"/>
          <w:b/>
          <w:i/>
          <w:szCs w:val="20"/>
        </w:rPr>
      </w:pPr>
      <w:r w:rsidRPr="004C1251">
        <w:rPr>
          <w:rFonts w:ascii="Arial" w:hAnsi="Arial"/>
          <w:b/>
          <w:i/>
          <w:szCs w:val="20"/>
        </w:rPr>
        <w:t xml:space="preserve">4166666,67 </w:t>
      </w:r>
      <w:r>
        <w:rPr>
          <w:rFonts w:ascii="Arial" w:hAnsi="Arial"/>
          <w:b/>
          <w:i/>
          <w:szCs w:val="20"/>
        </w:rPr>
        <w:t xml:space="preserve">– </w:t>
      </w:r>
      <w:r w:rsidRPr="004C1251">
        <w:rPr>
          <w:rFonts w:ascii="Arial" w:hAnsi="Arial"/>
          <w:b/>
          <w:i/>
          <w:szCs w:val="20"/>
        </w:rPr>
        <w:t>2500000</w:t>
      </w:r>
      <w:r>
        <w:rPr>
          <w:rFonts w:ascii="Arial" w:hAnsi="Arial"/>
          <w:b/>
          <w:i/>
          <w:szCs w:val="20"/>
        </w:rPr>
        <w:t xml:space="preserve"> – </w:t>
      </w:r>
      <w:r w:rsidRPr="004C1251">
        <w:rPr>
          <w:rFonts w:ascii="Arial" w:hAnsi="Arial"/>
          <w:b/>
          <w:i/>
          <w:szCs w:val="20"/>
        </w:rPr>
        <w:t>5000</w:t>
      </w:r>
      <w:r>
        <w:rPr>
          <w:rFonts w:ascii="Arial" w:hAnsi="Arial"/>
          <w:b/>
          <w:i/>
          <w:szCs w:val="20"/>
        </w:rPr>
        <w:t xml:space="preserve"> – </w:t>
      </w:r>
      <w:r w:rsidRPr="004C1251">
        <w:rPr>
          <w:rFonts w:ascii="Arial" w:hAnsi="Arial"/>
          <w:b/>
          <w:i/>
          <w:szCs w:val="20"/>
        </w:rPr>
        <w:t>700</w:t>
      </w:r>
      <w:r>
        <w:rPr>
          <w:rFonts w:ascii="Arial" w:hAnsi="Arial"/>
          <w:b/>
          <w:i/>
          <w:szCs w:val="20"/>
        </w:rPr>
        <w:t xml:space="preserve"> – </w:t>
      </w:r>
      <w:r w:rsidRPr="004C1251">
        <w:rPr>
          <w:rFonts w:ascii="Arial" w:hAnsi="Arial"/>
          <w:b/>
          <w:i/>
          <w:szCs w:val="20"/>
        </w:rPr>
        <w:t>2000</w:t>
      </w:r>
      <w:r>
        <w:rPr>
          <w:rFonts w:ascii="Arial" w:hAnsi="Arial"/>
          <w:b/>
          <w:i/>
          <w:szCs w:val="20"/>
        </w:rPr>
        <w:t xml:space="preserve"> = 1658966,67</w:t>
      </w:r>
    </w:p>
    <w:p w:rsidR="0042233D" w:rsidRDefault="0042233D" w:rsidP="004C1251">
      <w:pPr>
        <w:jc w:val="both"/>
        <w:rPr>
          <w:rFonts w:ascii="Arial" w:hAnsi="Arial"/>
          <w:b/>
          <w:i/>
          <w:szCs w:val="20"/>
        </w:rPr>
      </w:pPr>
    </w:p>
    <w:p w:rsidR="0042233D" w:rsidRDefault="0042233D" w:rsidP="004C1251">
      <w:pPr>
        <w:jc w:val="both"/>
        <w:rPr>
          <w:rFonts w:ascii="Arial" w:hAnsi="Arial"/>
          <w:b/>
          <w:i/>
          <w:szCs w:val="20"/>
        </w:rPr>
      </w:pPr>
      <w:r>
        <w:rPr>
          <w:rFonts w:ascii="Arial" w:hAnsi="Arial"/>
          <w:b/>
          <w:i/>
          <w:szCs w:val="20"/>
        </w:rPr>
        <w:t>1658966,67 х 18% = 298614</w:t>
      </w:r>
    </w:p>
    <w:p w:rsidR="0042233D" w:rsidRDefault="0042233D" w:rsidP="004C1251">
      <w:pPr>
        <w:jc w:val="both"/>
        <w:rPr>
          <w:rFonts w:ascii="Arial" w:hAnsi="Arial"/>
          <w:b/>
          <w:i/>
          <w:szCs w:val="20"/>
        </w:rPr>
      </w:pPr>
    </w:p>
    <w:p w:rsidR="0042233D" w:rsidRPr="004C1251" w:rsidRDefault="0042233D" w:rsidP="004C1251">
      <w:pPr>
        <w:jc w:val="both"/>
        <w:rPr>
          <w:rFonts w:ascii="Arial" w:hAnsi="Arial"/>
          <w:b/>
          <w:i/>
          <w:szCs w:val="20"/>
        </w:rPr>
      </w:pPr>
      <w:r>
        <w:rPr>
          <w:rFonts w:ascii="Arial" w:hAnsi="Arial"/>
          <w:b/>
          <w:i/>
          <w:szCs w:val="20"/>
        </w:rPr>
        <w:t>1658966,67 – 298614 = 1360352,67</w:t>
      </w:r>
    </w:p>
    <w:p w:rsidR="0042233D" w:rsidRPr="005D7226" w:rsidRDefault="0042233D" w:rsidP="004C1251">
      <w:pPr>
        <w:jc w:val="right"/>
      </w:pPr>
    </w:p>
    <w:p w:rsidR="0042233D" w:rsidRPr="004C1251" w:rsidRDefault="0042233D" w:rsidP="00D339B5">
      <w:pPr>
        <w:pStyle w:val="1"/>
        <w:ind w:firstLine="567"/>
        <w:rPr>
          <w:rFonts w:ascii="Arial" w:hAnsi="Arial"/>
          <w:b/>
          <w:i/>
          <w:sz w:val="24"/>
          <w:lang w:val="uk-UA"/>
        </w:rPr>
      </w:pPr>
    </w:p>
    <w:p w:rsidR="0042233D" w:rsidRDefault="0042233D" w:rsidP="00D339B5">
      <w:pPr>
        <w:pStyle w:val="1"/>
        <w:ind w:firstLine="567"/>
        <w:rPr>
          <w:rFonts w:ascii="Arial" w:hAnsi="Arial"/>
          <w:b/>
          <w:i/>
          <w:sz w:val="24"/>
          <w:lang w:val="uk-UA"/>
        </w:rPr>
      </w:pPr>
      <w:r>
        <w:rPr>
          <w:rFonts w:ascii="Arial" w:hAnsi="Arial"/>
          <w:b/>
          <w:i/>
          <w:sz w:val="24"/>
          <w:lang w:val="uk-UA"/>
        </w:rPr>
        <w:t>Завдання 3</w:t>
      </w:r>
    </w:p>
    <w:p w:rsidR="0042233D" w:rsidRDefault="0042233D" w:rsidP="00D339B5">
      <w:pPr>
        <w:pStyle w:val="a"/>
        <w:spacing w:before="0" w:line="240" w:lineRule="auto"/>
        <w:ind w:firstLine="567"/>
        <w:jc w:val="both"/>
        <w:rPr>
          <w:i/>
          <w:sz w:val="26"/>
          <w:lang w:val="uk-UA"/>
        </w:rPr>
      </w:pPr>
      <w:r>
        <w:rPr>
          <w:i/>
          <w:sz w:val="26"/>
          <w:lang w:val="uk-UA"/>
        </w:rPr>
        <w:t>Необхідно:</w:t>
      </w:r>
    </w:p>
    <w:p w:rsidR="0042233D" w:rsidRPr="00A86AD4" w:rsidRDefault="0042233D" w:rsidP="00D339B5">
      <w:pPr>
        <w:numPr>
          <w:ilvl w:val="0"/>
          <w:numId w:val="3"/>
        </w:numPr>
        <w:jc w:val="both"/>
        <w:rPr>
          <w:sz w:val="26"/>
          <w:szCs w:val="26"/>
        </w:rPr>
      </w:pPr>
      <w:r w:rsidRPr="00A86AD4">
        <w:rPr>
          <w:sz w:val="26"/>
          <w:szCs w:val="26"/>
        </w:rPr>
        <w:t>відобразити операції на рахунках бухгалтерського обліку</w:t>
      </w:r>
      <w:r>
        <w:rPr>
          <w:sz w:val="26"/>
          <w:szCs w:val="26"/>
        </w:rPr>
        <w:t>;</w:t>
      </w:r>
    </w:p>
    <w:p w:rsidR="0042233D" w:rsidRPr="00A86AD4" w:rsidRDefault="0042233D" w:rsidP="00D339B5">
      <w:pPr>
        <w:numPr>
          <w:ilvl w:val="0"/>
          <w:numId w:val="3"/>
        </w:numPr>
        <w:jc w:val="both"/>
        <w:rPr>
          <w:sz w:val="26"/>
          <w:szCs w:val="26"/>
        </w:rPr>
      </w:pPr>
      <w:r w:rsidRPr="00A86AD4">
        <w:rPr>
          <w:sz w:val="26"/>
          <w:szCs w:val="26"/>
        </w:rPr>
        <w:t>зазначити первинні документи.</w:t>
      </w:r>
    </w:p>
    <w:p w:rsidR="0042233D" w:rsidRDefault="0042233D" w:rsidP="00D339B5">
      <w:pPr>
        <w:pStyle w:val="a"/>
        <w:spacing w:before="0" w:line="288" w:lineRule="auto"/>
        <w:ind w:firstLine="567"/>
        <w:jc w:val="both"/>
        <w:rPr>
          <w:i/>
          <w:spacing w:val="-8"/>
          <w:sz w:val="26"/>
          <w:lang w:val="uk-UA"/>
        </w:rPr>
      </w:pPr>
      <w:r>
        <w:rPr>
          <w:i/>
          <w:spacing w:val="-8"/>
          <w:sz w:val="26"/>
          <w:lang w:val="uk-UA"/>
        </w:rPr>
        <w:t>Дані для виконання:</w:t>
      </w:r>
    </w:p>
    <w:p w:rsidR="0042233D" w:rsidRDefault="0042233D" w:rsidP="00D339B5">
      <w:pPr>
        <w:tabs>
          <w:tab w:val="left" w:pos="5040"/>
        </w:tabs>
        <w:spacing w:line="264" w:lineRule="auto"/>
        <w:ind w:firstLine="567"/>
        <w:jc w:val="both"/>
      </w:pPr>
      <w:r>
        <w:rPr>
          <w:sz w:val="26"/>
          <w:szCs w:val="26"/>
        </w:rPr>
        <w:t>Підприємство “Арлекін” за минулий рік понесло збиток в сумі 4200 грн. У поточному році підприємство “Арлекін” відвантажило покупцю готову продукцію вартістю 72000 грн, в т.ч. ПДВ. Собівартість реалізованої продукції – 48000 грн, витрати на пакування – 2000 грн. Отриманий прибуток зборами акціонерів вирішено спрямувати на покриття збитку минулого року, 5 % – на поповнення резервного капіталу, 10 % – для виплати дивідендів.</w:t>
      </w:r>
    </w:p>
    <w:p w:rsidR="0042233D" w:rsidRDefault="0042233D" w:rsidP="00D339B5">
      <w:pPr>
        <w:pStyle w:val="a"/>
        <w:widowControl/>
        <w:spacing w:before="0" w:line="240" w:lineRule="auto"/>
        <w:ind w:firstLine="0"/>
        <w:jc w:val="center"/>
        <w:rPr>
          <w:rFonts w:ascii="Arial" w:hAnsi="Arial"/>
          <w:i/>
          <w:sz w:val="24"/>
          <w:szCs w:val="24"/>
          <w:lang w:val="uk-UA"/>
        </w:rPr>
      </w:pPr>
      <w:r>
        <w:rPr>
          <w:rFonts w:ascii="Arial" w:hAnsi="Arial"/>
          <w:i/>
          <w:sz w:val="24"/>
          <w:szCs w:val="24"/>
          <w:lang w:val="uk-UA"/>
        </w:rPr>
        <w:t xml:space="preserve">Журнал реєстрації господарських операцій </w:t>
      </w:r>
    </w:p>
    <w:tbl>
      <w:tblPr>
        <w:tblW w:w="5000" w:type="pct"/>
        <w:tblInd w:w="-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6" w:type="dxa"/>
          <w:right w:w="96" w:type="dxa"/>
        </w:tblCellMar>
        <w:tblLook w:val="0000"/>
      </w:tblPr>
      <w:tblGrid>
        <w:gridCol w:w="480"/>
        <w:gridCol w:w="7"/>
        <w:gridCol w:w="6414"/>
        <w:gridCol w:w="968"/>
        <w:gridCol w:w="838"/>
        <w:gridCol w:w="840"/>
      </w:tblGrid>
      <w:tr w:rsidR="0042233D">
        <w:trPr>
          <w:cantSplit/>
          <w:trHeight w:val="235"/>
        </w:trPr>
        <w:tc>
          <w:tcPr>
            <w:tcW w:w="251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№</w:t>
            </w:r>
          </w:p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оп.</w:t>
            </w:r>
          </w:p>
        </w:tc>
        <w:tc>
          <w:tcPr>
            <w:tcW w:w="3362" w:type="pct"/>
            <w:gridSpan w:val="2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Первинний документ та зміст господарської операції</w:t>
            </w:r>
          </w:p>
        </w:tc>
        <w:tc>
          <w:tcPr>
            <w:tcW w:w="507" w:type="pct"/>
            <w:vMerge w:val="restart"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Сума, грн.</w:t>
            </w:r>
          </w:p>
        </w:tc>
        <w:tc>
          <w:tcPr>
            <w:tcW w:w="879" w:type="pct"/>
            <w:gridSpan w:val="2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Кореспондуючі рахунки</w:t>
            </w:r>
          </w:p>
        </w:tc>
      </w:tr>
      <w:tr w:rsidR="0042233D">
        <w:trPr>
          <w:cantSplit/>
          <w:trHeight w:val="234"/>
        </w:trPr>
        <w:tc>
          <w:tcPr>
            <w:tcW w:w="251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3362" w:type="pct"/>
            <w:gridSpan w:val="2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507" w:type="pct"/>
            <w:vMerge/>
            <w:vAlign w:val="center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</w:p>
        </w:tc>
        <w:tc>
          <w:tcPr>
            <w:tcW w:w="439" w:type="pct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Д</w:t>
            </w:r>
          </w:p>
        </w:tc>
        <w:tc>
          <w:tcPr>
            <w:tcW w:w="440" w:type="pct"/>
          </w:tcPr>
          <w:p w:rsidR="0042233D" w:rsidRDefault="0042233D" w:rsidP="00D339B5">
            <w:pPr>
              <w:pStyle w:val="Heading5"/>
              <w:keepNext w:val="0"/>
              <w:rPr>
                <w:b w:val="0"/>
                <w:i/>
                <w:sz w:val="23"/>
                <w:szCs w:val="23"/>
              </w:rPr>
            </w:pPr>
            <w:r>
              <w:rPr>
                <w:b w:val="0"/>
                <w:i/>
                <w:sz w:val="23"/>
                <w:szCs w:val="23"/>
              </w:rPr>
              <w:t>К</w:t>
            </w:r>
          </w:p>
        </w:tc>
      </w:tr>
      <w:tr w:rsidR="0042233D" w:rsidRPr="00BF6318">
        <w:trPr>
          <w:cantSplit/>
        </w:trPr>
        <w:tc>
          <w:tcPr>
            <w:tcW w:w="251" w:type="pct"/>
          </w:tcPr>
          <w:p w:rsidR="0042233D" w:rsidRPr="00D85E9B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1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D85E9B">
              <w:rPr>
                <w:i/>
                <w:szCs w:val="24"/>
                <w:lang w:val="uk-UA"/>
              </w:rPr>
              <w:t>Розрахунок бухгалтерії</w:t>
            </w:r>
          </w:p>
          <w:p w:rsidR="0042233D" w:rsidRPr="00D85E9B" w:rsidRDefault="0042233D" w:rsidP="00D339B5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Відображено фінансовий результат - збиток</w:t>
            </w:r>
          </w:p>
        </w:tc>
        <w:tc>
          <w:tcPr>
            <w:tcW w:w="507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4200</w:t>
            </w:r>
          </w:p>
        </w:tc>
        <w:tc>
          <w:tcPr>
            <w:tcW w:w="439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442</w:t>
            </w:r>
          </w:p>
        </w:tc>
        <w:tc>
          <w:tcPr>
            <w:tcW w:w="440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79</w:t>
            </w:r>
          </w:p>
        </w:tc>
      </w:tr>
      <w:tr w:rsidR="0042233D" w:rsidRPr="00BF6318">
        <w:trPr>
          <w:cantSplit/>
        </w:trPr>
        <w:tc>
          <w:tcPr>
            <w:tcW w:w="251" w:type="pct"/>
          </w:tcPr>
          <w:p w:rsidR="0042233D" w:rsidRPr="00D85E9B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2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D85E9B">
              <w:rPr>
                <w:i/>
                <w:szCs w:val="24"/>
                <w:lang w:val="uk-UA"/>
              </w:rPr>
              <w:t>Договір</w:t>
            </w:r>
          </w:p>
          <w:p w:rsidR="0042233D" w:rsidRPr="00D85E9B" w:rsidRDefault="0042233D" w:rsidP="00501B3F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 xml:space="preserve">Відвантажено </w:t>
            </w:r>
            <w:r w:rsidRPr="00D85E9B">
              <w:rPr>
                <w:szCs w:val="24"/>
                <w:lang w:val="uk-UA"/>
              </w:rPr>
              <w:t xml:space="preserve">готову продукцію </w:t>
            </w:r>
            <w:r>
              <w:rPr>
                <w:szCs w:val="24"/>
                <w:lang w:val="uk-UA"/>
              </w:rPr>
              <w:t>покупцям</w:t>
            </w:r>
          </w:p>
        </w:tc>
        <w:tc>
          <w:tcPr>
            <w:tcW w:w="507" w:type="pct"/>
            <w:vAlign w:val="bottom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72000</w:t>
            </w:r>
          </w:p>
        </w:tc>
        <w:tc>
          <w:tcPr>
            <w:tcW w:w="439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36</w:t>
            </w:r>
          </w:p>
        </w:tc>
        <w:tc>
          <w:tcPr>
            <w:tcW w:w="440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701</w:t>
            </w:r>
          </w:p>
        </w:tc>
      </w:tr>
      <w:tr w:rsidR="0042233D" w:rsidRPr="00BF6318">
        <w:trPr>
          <w:cantSplit/>
        </w:trPr>
        <w:tc>
          <w:tcPr>
            <w:tcW w:w="251" w:type="pct"/>
          </w:tcPr>
          <w:p w:rsidR="0042233D" w:rsidRPr="00D85E9B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3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D85E9B">
              <w:rPr>
                <w:i/>
                <w:szCs w:val="24"/>
                <w:lang w:val="uk-UA"/>
              </w:rPr>
              <w:t>Податкова накладна</w:t>
            </w:r>
          </w:p>
          <w:p w:rsidR="0042233D" w:rsidRPr="00D85E9B" w:rsidRDefault="0042233D" w:rsidP="00D339B5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Відображено суму ПДВ</w:t>
            </w:r>
          </w:p>
        </w:tc>
        <w:tc>
          <w:tcPr>
            <w:tcW w:w="507" w:type="pct"/>
            <w:vAlign w:val="bottom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12000</w:t>
            </w:r>
          </w:p>
        </w:tc>
        <w:tc>
          <w:tcPr>
            <w:tcW w:w="439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701</w:t>
            </w:r>
          </w:p>
        </w:tc>
        <w:tc>
          <w:tcPr>
            <w:tcW w:w="440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641</w:t>
            </w:r>
          </w:p>
        </w:tc>
      </w:tr>
      <w:tr w:rsidR="0042233D" w:rsidRPr="00BF6318">
        <w:trPr>
          <w:cantSplit/>
        </w:trPr>
        <w:tc>
          <w:tcPr>
            <w:tcW w:w="251" w:type="pct"/>
          </w:tcPr>
          <w:p w:rsidR="0042233D" w:rsidRPr="00D85E9B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4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D85E9B">
              <w:rPr>
                <w:i/>
                <w:szCs w:val="24"/>
                <w:lang w:val="uk-UA"/>
              </w:rPr>
              <w:t>Довідка бухгалтерії</w:t>
            </w:r>
          </w:p>
          <w:p w:rsidR="0042233D" w:rsidRPr="00D85E9B" w:rsidRDefault="0042233D" w:rsidP="00D339B5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Списано собівартість реалізованої продукції</w:t>
            </w:r>
          </w:p>
        </w:tc>
        <w:tc>
          <w:tcPr>
            <w:tcW w:w="507" w:type="pct"/>
            <w:vAlign w:val="bottom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48000</w:t>
            </w:r>
          </w:p>
        </w:tc>
        <w:tc>
          <w:tcPr>
            <w:tcW w:w="439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901</w:t>
            </w:r>
          </w:p>
        </w:tc>
        <w:tc>
          <w:tcPr>
            <w:tcW w:w="440" w:type="pct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26</w:t>
            </w:r>
          </w:p>
        </w:tc>
      </w:tr>
      <w:tr w:rsidR="0042233D" w:rsidRPr="00BF6318">
        <w:trPr>
          <w:cantSplit/>
        </w:trPr>
        <w:tc>
          <w:tcPr>
            <w:tcW w:w="251" w:type="pct"/>
          </w:tcPr>
          <w:p w:rsidR="0042233D" w:rsidRPr="00D85E9B" w:rsidRDefault="0042233D" w:rsidP="00D339B5">
            <w:pPr>
              <w:pStyle w:val="31"/>
              <w:spacing w:before="0"/>
              <w:jc w:val="center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5</w:t>
            </w:r>
          </w:p>
        </w:tc>
        <w:tc>
          <w:tcPr>
            <w:tcW w:w="3362" w:type="pct"/>
            <w:gridSpan w:val="2"/>
            <w:tcBorders>
              <w:right w:val="single" w:sz="4" w:space="0" w:color="auto"/>
            </w:tcBorders>
          </w:tcPr>
          <w:p w:rsidR="0042233D" w:rsidRPr="00D85E9B" w:rsidRDefault="0042233D" w:rsidP="00D339B5">
            <w:pPr>
              <w:pStyle w:val="31"/>
              <w:spacing w:before="0"/>
              <w:jc w:val="both"/>
              <w:rPr>
                <w:i/>
                <w:szCs w:val="24"/>
                <w:lang w:val="uk-UA"/>
              </w:rPr>
            </w:pPr>
            <w:r w:rsidRPr="00D85E9B">
              <w:rPr>
                <w:i/>
                <w:szCs w:val="24"/>
                <w:lang w:val="uk-UA"/>
              </w:rPr>
              <w:t>Розрахунок бухгалтерії</w:t>
            </w:r>
          </w:p>
          <w:p w:rsidR="0042233D" w:rsidRPr="00D85E9B" w:rsidRDefault="0042233D" w:rsidP="00D339B5">
            <w:pPr>
              <w:pStyle w:val="31"/>
              <w:spacing w:before="0"/>
              <w:jc w:val="both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 xml:space="preserve"> Списано на фінансові результати собівартість готової продукції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48000</w:t>
            </w:r>
          </w:p>
        </w:tc>
        <w:tc>
          <w:tcPr>
            <w:tcW w:w="439" w:type="pct"/>
            <w:tcBorders>
              <w:left w:val="single" w:sz="4" w:space="0" w:color="auto"/>
              <w:right w:val="single" w:sz="4" w:space="0" w:color="auto"/>
            </w:tcBorders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79</w:t>
            </w:r>
          </w:p>
        </w:tc>
        <w:tc>
          <w:tcPr>
            <w:tcW w:w="440" w:type="pct"/>
            <w:tcBorders>
              <w:left w:val="single" w:sz="4" w:space="0" w:color="auto"/>
            </w:tcBorders>
          </w:tcPr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</w:p>
          <w:p w:rsidR="0042233D" w:rsidRPr="00D85E9B" w:rsidRDefault="0042233D" w:rsidP="00D339B5">
            <w:pPr>
              <w:pStyle w:val="31"/>
              <w:spacing w:before="0"/>
              <w:jc w:val="right"/>
              <w:rPr>
                <w:szCs w:val="24"/>
                <w:lang w:val="uk-UA"/>
              </w:rPr>
            </w:pPr>
            <w:r w:rsidRPr="00D85E9B">
              <w:rPr>
                <w:szCs w:val="24"/>
                <w:lang w:val="uk-UA"/>
              </w:rPr>
              <w:t>901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12"/>
        </w:trPr>
        <w:tc>
          <w:tcPr>
            <w:tcW w:w="251" w:type="pct"/>
          </w:tcPr>
          <w:p w:rsidR="0042233D" w:rsidRPr="00D85E9B" w:rsidRDefault="0042233D" w:rsidP="00D339B5">
            <w:pPr>
              <w:widowControl w:val="0"/>
              <w:ind w:left="96"/>
            </w:pPr>
            <w:r w:rsidRPr="00D85E9B">
              <w:t>6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widowControl w:val="0"/>
              <w:rPr>
                <w:i/>
              </w:rPr>
            </w:pPr>
            <w:r w:rsidRPr="00D85E9B">
              <w:rPr>
                <w:i/>
              </w:rPr>
              <w:t>Рохрахунок бухгалтерії</w:t>
            </w:r>
          </w:p>
          <w:p w:rsidR="0042233D" w:rsidRPr="00D85E9B" w:rsidRDefault="0042233D" w:rsidP="007C23BF">
            <w:pPr>
              <w:widowControl w:val="0"/>
            </w:pPr>
            <w:r w:rsidRPr="00D85E9B">
              <w:t xml:space="preserve">Списано на фінансові результати витрати </w:t>
            </w:r>
            <w:r>
              <w:t>на збут</w:t>
            </w:r>
          </w:p>
        </w:tc>
        <w:tc>
          <w:tcPr>
            <w:tcW w:w="507" w:type="pct"/>
          </w:tcPr>
          <w:p w:rsidR="0042233D" w:rsidRPr="00D85E9B" w:rsidRDefault="0042233D" w:rsidP="00D339B5">
            <w:pPr>
              <w:widowControl w:val="0"/>
              <w:ind w:left="96"/>
            </w:pPr>
          </w:p>
          <w:p w:rsidR="0042233D" w:rsidRPr="00D85E9B" w:rsidRDefault="0042233D" w:rsidP="00D339B5">
            <w:pPr>
              <w:widowControl w:val="0"/>
              <w:ind w:left="96"/>
            </w:pPr>
            <w:r w:rsidRPr="00D85E9B">
              <w:t>2000</w:t>
            </w:r>
          </w:p>
          <w:p w:rsidR="0042233D" w:rsidRPr="00D85E9B" w:rsidRDefault="0042233D" w:rsidP="00D339B5">
            <w:pPr>
              <w:widowControl w:val="0"/>
              <w:ind w:left="96"/>
            </w:pPr>
          </w:p>
        </w:tc>
        <w:tc>
          <w:tcPr>
            <w:tcW w:w="439" w:type="pct"/>
          </w:tcPr>
          <w:p w:rsidR="0042233D" w:rsidRPr="00D85E9B" w:rsidRDefault="0042233D" w:rsidP="007C23BF">
            <w:pPr>
              <w:widowControl w:val="0"/>
              <w:ind w:left="96"/>
              <w:jc w:val="right"/>
            </w:pPr>
          </w:p>
          <w:p w:rsidR="0042233D" w:rsidRPr="00D85E9B" w:rsidRDefault="0042233D" w:rsidP="007C23BF">
            <w:pPr>
              <w:widowControl w:val="0"/>
              <w:ind w:left="96"/>
              <w:jc w:val="right"/>
            </w:pPr>
            <w:r w:rsidRPr="00D85E9B">
              <w:t>79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widowControl w:val="0"/>
              <w:ind w:left="96"/>
              <w:jc w:val="right"/>
            </w:pPr>
          </w:p>
          <w:p w:rsidR="0042233D" w:rsidRPr="00D85E9B" w:rsidRDefault="0042233D" w:rsidP="007C23BF">
            <w:pPr>
              <w:widowControl w:val="0"/>
              <w:ind w:left="96"/>
              <w:jc w:val="right"/>
            </w:pPr>
            <w:r w:rsidRPr="00D85E9B">
              <w:t>9</w:t>
            </w:r>
            <w:r>
              <w:t>3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251" w:type="pct"/>
          </w:tcPr>
          <w:p w:rsidR="0042233D" w:rsidRPr="00D85E9B" w:rsidRDefault="0042233D" w:rsidP="00D339B5">
            <w:r w:rsidRPr="00D85E9B">
              <w:t>7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rPr>
                <w:i/>
              </w:rPr>
            </w:pPr>
            <w:r w:rsidRPr="00D85E9B">
              <w:rPr>
                <w:i/>
              </w:rPr>
              <w:t>Розрахунок бухгалтерії</w:t>
            </w:r>
          </w:p>
          <w:p w:rsidR="0042233D" w:rsidRPr="00D85E9B" w:rsidRDefault="0042233D" w:rsidP="007C23BF">
            <w:r>
              <w:t>Списано на рахунок фінансових результатів суму чистого доходу</w:t>
            </w:r>
          </w:p>
        </w:tc>
        <w:tc>
          <w:tcPr>
            <w:tcW w:w="507" w:type="pct"/>
          </w:tcPr>
          <w:p w:rsidR="0042233D" w:rsidRPr="00D85E9B" w:rsidRDefault="0042233D" w:rsidP="00D339B5"/>
          <w:p w:rsidR="0042233D" w:rsidRPr="00D85E9B" w:rsidRDefault="0042233D" w:rsidP="00D339B5">
            <w:r w:rsidRPr="00D85E9B">
              <w:t>60000</w:t>
            </w:r>
          </w:p>
        </w:tc>
        <w:tc>
          <w:tcPr>
            <w:tcW w:w="439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70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79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56"/>
        </w:trPr>
        <w:tc>
          <w:tcPr>
            <w:tcW w:w="251" w:type="pct"/>
          </w:tcPr>
          <w:p w:rsidR="0042233D" w:rsidRPr="00D85E9B" w:rsidRDefault="0042233D" w:rsidP="00D339B5">
            <w:r w:rsidRPr="00D85E9B">
              <w:t>8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rPr>
                <w:i/>
              </w:rPr>
            </w:pPr>
            <w:r w:rsidRPr="00D85E9B">
              <w:rPr>
                <w:i/>
              </w:rPr>
              <w:t>Розрахунок бухгалтерії</w:t>
            </w:r>
          </w:p>
          <w:p w:rsidR="0042233D" w:rsidRPr="00D85E9B" w:rsidRDefault="0042233D" w:rsidP="00D339B5">
            <w:r w:rsidRPr="00D85E9B">
              <w:t>Відображено податок на прибуток</w:t>
            </w:r>
          </w:p>
        </w:tc>
        <w:tc>
          <w:tcPr>
            <w:tcW w:w="507" w:type="pct"/>
          </w:tcPr>
          <w:p w:rsidR="0042233D" w:rsidRPr="00D85E9B" w:rsidRDefault="0042233D" w:rsidP="00D339B5"/>
          <w:p w:rsidR="0042233D" w:rsidRPr="00D85E9B" w:rsidRDefault="0042233D" w:rsidP="00D339B5">
            <w:r w:rsidRPr="00D85E9B">
              <w:t>1800</w:t>
            </w:r>
          </w:p>
        </w:tc>
        <w:tc>
          <w:tcPr>
            <w:tcW w:w="439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98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64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22"/>
        </w:trPr>
        <w:tc>
          <w:tcPr>
            <w:tcW w:w="251" w:type="pct"/>
          </w:tcPr>
          <w:p w:rsidR="0042233D" w:rsidRPr="00D85E9B" w:rsidRDefault="0042233D" w:rsidP="00D339B5">
            <w:pPr>
              <w:ind w:left="96"/>
            </w:pPr>
            <w:r w:rsidRPr="00D85E9B">
              <w:t xml:space="preserve"> 9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rPr>
                <w:i/>
              </w:rPr>
            </w:pPr>
            <w:r w:rsidRPr="00D85E9B">
              <w:rPr>
                <w:i/>
              </w:rPr>
              <w:t>Розрахунок бухгалтерії</w:t>
            </w:r>
          </w:p>
          <w:p w:rsidR="0042233D" w:rsidRPr="00D85E9B" w:rsidRDefault="0042233D" w:rsidP="00D339B5">
            <w:r w:rsidRPr="00D85E9B">
              <w:t>Списано на фінансовий результат податок на прибуток</w:t>
            </w:r>
          </w:p>
        </w:tc>
        <w:tc>
          <w:tcPr>
            <w:tcW w:w="507" w:type="pct"/>
          </w:tcPr>
          <w:p w:rsidR="0042233D" w:rsidRPr="00D85E9B" w:rsidRDefault="0042233D" w:rsidP="00D339B5"/>
          <w:p w:rsidR="0042233D" w:rsidRPr="00D85E9B" w:rsidRDefault="0042233D" w:rsidP="00D339B5">
            <w:r>
              <w:t>1800</w:t>
            </w:r>
          </w:p>
        </w:tc>
        <w:tc>
          <w:tcPr>
            <w:tcW w:w="439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79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98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251" w:type="pct"/>
          </w:tcPr>
          <w:p w:rsidR="0042233D" w:rsidRPr="00D85E9B" w:rsidRDefault="0042233D" w:rsidP="00D339B5">
            <w:r w:rsidRPr="00D85E9B">
              <w:t>10</w:t>
            </w:r>
          </w:p>
        </w:tc>
        <w:tc>
          <w:tcPr>
            <w:tcW w:w="3362" w:type="pct"/>
            <w:gridSpan w:val="2"/>
          </w:tcPr>
          <w:p w:rsidR="0042233D" w:rsidRPr="00D85E9B" w:rsidRDefault="0042233D" w:rsidP="00D339B5">
            <w:pPr>
              <w:rPr>
                <w:i/>
              </w:rPr>
            </w:pPr>
            <w:r w:rsidRPr="00D85E9B">
              <w:rPr>
                <w:i/>
              </w:rPr>
              <w:t>Розрахунок бухгалтерії</w:t>
            </w:r>
          </w:p>
          <w:p w:rsidR="0042233D" w:rsidRPr="00D85E9B" w:rsidRDefault="0042233D" w:rsidP="00D339B5">
            <w:r w:rsidRPr="00D85E9B">
              <w:t>Відображено чистий прибуток</w:t>
            </w:r>
          </w:p>
        </w:tc>
        <w:tc>
          <w:tcPr>
            <w:tcW w:w="507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8200</w:t>
            </w:r>
          </w:p>
        </w:tc>
        <w:tc>
          <w:tcPr>
            <w:tcW w:w="439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79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441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65"/>
        </w:trPr>
        <w:tc>
          <w:tcPr>
            <w:tcW w:w="255" w:type="pct"/>
            <w:gridSpan w:val="2"/>
          </w:tcPr>
          <w:p w:rsidR="0042233D" w:rsidRPr="00D85E9B" w:rsidRDefault="0042233D" w:rsidP="00D339B5">
            <w:r w:rsidRPr="00D85E9B">
              <w:t>11</w:t>
            </w:r>
          </w:p>
        </w:tc>
        <w:tc>
          <w:tcPr>
            <w:tcW w:w="3359" w:type="pct"/>
          </w:tcPr>
          <w:p w:rsidR="0042233D" w:rsidRPr="00D85E9B" w:rsidRDefault="0042233D" w:rsidP="00D339B5">
            <w:pPr>
              <w:rPr>
                <w:i/>
              </w:rPr>
            </w:pPr>
            <w:r w:rsidRPr="00D85E9B">
              <w:rPr>
                <w:i/>
              </w:rPr>
              <w:t>Розрахунок бухгалтерії</w:t>
            </w:r>
          </w:p>
          <w:p w:rsidR="0042233D" w:rsidRPr="00D85E9B" w:rsidRDefault="0042233D" w:rsidP="00D339B5">
            <w:r w:rsidRPr="00D85E9B">
              <w:t>Спрямування отриманого прибутку в поточному році на покриття збитків</w:t>
            </w:r>
          </w:p>
        </w:tc>
        <w:tc>
          <w:tcPr>
            <w:tcW w:w="507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4200</w:t>
            </w:r>
          </w:p>
        </w:tc>
        <w:tc>
          <w:tcPr>
            <w:tcW w:w="439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443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442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44"/>
        </w:trPr>
        <w:tc>
          <w:tcPr>
            <w:tcW w:w="255" w:type="pct"/>
            <w:gridSpan w:val="2"/>
          </w:tcPr>
          <w:p w:rsidR="0042233D" w:rsidRPr="00D85E9B" w:rsidRDefault="0042233D" w:rsidP="00D339B5">
            <w:r w:rsidRPr="00D85E9B">
              <w:t>12</w:t>
            </w:r>
          </w:p>
        </w:tc>
        <w:tc>
          <w:tcPr>
            <w:tcW w:w="3359" w:type="pct"/>
          </w:tcPr>
          <w:p w:rsidR="0042233D" w:rsidRPr="00D85E9B" w:rsidRDefault="0042233D" w:rsidP="00D339B5">
            <w:pPr>
              <w:rPr>
                <w:i/>
              </w:rPr>
            </w:pPr>
            <w:r w:rsidRPr="00D85E9B">
              <w:rPr>
                <w:i/>
              </w:rPr>
              <w:t>Розрахунок бухгалтерії</w:t>
            </w:r>
          </w:p>
          <w:p w:rsidR="0042233D" w:rsidRPr="00D85E9B" w:rsidRDefault="0042233D" w:rsidP="00D339B5">
            <w:r w:rsidRPr="00D85E9B">
              <w:t>Використано 5 % чистого прибутку на поповнен</w:t>
            </w:r>
            <w:r>
              <w:t>н</w:t>
            </w:r>
            <w:r w:rsidRPr="00D85E9B">
              <w:t>я резервного капіталу</w:t>
            </w:r>
          </w:p>
        </w:tc>
        <w:tc>
          <w:tcPr>
            <w:tcW w:w="507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410</w:t>
            </w:r>
          </w:p>
        </w:tc>
        <w:tc>
          <w:tcPr>
            <w:tcW w:w="439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443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43</w:t>
            </w:r>
          </w:p>
        </w:tc>
      </w:tr>
      <w:tr w:rsidR="0042233D" w:rsidRPr="00BF63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255" w:type="pct"/>
            <w:gridSpan w:val="2"/>
          </w:tcPr>
          <w:p w:rsidR="0042233D" w:rsidRPr="00D85E9B" w:rsidRDefault="0042233D" w:rsidP="00D339B5">
            <w:r w:rsidRPr="00D85E9B">
              <w:t>13</w:t>
            </w:r>
          </w:p>
        </w:tc>
        <w:tc>
          <w:tcPr>
            <w:tcW w:w="3359" w:type="pct"/>
          </w:tcPr>
          <w:p w:rsidR="0042233D" w:rsidRPr="00D85E9B" w:rsidRDefault="0042233D" w:rsidP="00D339B5">
            <w:pPr>
              <w:rPr>
                <w:i/>
              </w:rPr>
            </w:pPr>
            <w:r w:rsidRPr="00D85E9B">
              <w:rPr>
                <w:i/>
              </w:rPr>
              <w:t>Розрахунок бухгалтерії</w:t>
            </w:r>
          </w:p>
          <w:p w:rsidR="0042233D" w:rsidRPr="00D85E9B" w:rsidRDefault="0042233D" w:rsidP="007C23BF">
            <w:r w:rsidRPr="00D85E9B">
              <w:t>Використано 10 % чистого прибутку на виплату дивіден</w:t>
            </w:r>
            <w:r>
              <w:t>д</w:t>
            </w:r>
            <w:r w:rsidRPr="00D85E9B">
              <w:t>ів учасникам</w:t>
            </w:r>
          </w:p>
        </w:tc>
        <w:tc>
          <w:tcPr>
            <w:tcW w:w="507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820</w:t>
            </w:r>
          </w:p>
        </w:tc>
        <w:tc>
          <w:tcPr>
            <w:tcW w:w="439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443</w:t>
            </w:r>
          </w:p>
        </w:tc>
        <w:tc>
          <w:tcPr>
            <w:tcW w:w="440" w:type="pct"/>
          </w:tcPr>
          <w:p w:rsidR="0042233D" w:rsidRPr="00D85E9B" w:rsidRDefault="0042233D" w:rsidP="007C23BF">
            <w:pPr>
              <w:jc w:val="right"/>
            </w:pPr>
          </w:p>
          <w:p w:rsidR="0042233D" w:rsidRPr="00D85E9B" w:rsidRDefault="0042233D" w:rsidP="007C23BF">
            <w:pPr>
              <w:jc w:val="right"/>
            </w:pPr>
            <w:r w:rsidRPr="00D85E9B">
              <w:t>671</w:t>
            </w:r>
          </w:p>
        </w:tc>
      </w:tr>
    </w:tbl>
    <w:p w:rsidR="0042233D" w:rsidRDefault="0042233D" w:rsidP="00D339B5"/>
    <w:p w:rsidR="0042233D" w:rsidRPr="007C23BF" w:rsidRDefault="0042233D" w:rsidP="00DA778C">
      <w:pPr>
        <w:rPr>
          <w:rFonts w:ascii="Arial" w:hAnsi="Arial"/>
          <w:b/>
          <w:i/>
          <w:szCs w:val="20"/>
        </w:rPr>
      </w:pPr>
      <w:r w:rsidRPr="007C23BF">
        <w:rPr>
          <w:rFonts w:ascii="Arial" w:hAnsi="Arial"/>
          <w:b/>
          <w:i/>
          <w:szCs w:val="20"/>
        </w:rPr>
        <w:t>60000 – 48000 – 2000 = 10000</w:t>
      </w:r>
    </w:p>
    <w:p w:rsidR="0042233D" w:rsidRDefault="0042233D" w:rsidP="00DA778C">
      <w:pPr>
        <w:rPr>
          <w:rFonts w:ascii="Arial" w:hAnsi="Arial"/>
          <w:b/>
          <w:i/>
          <w:szCs w:val="20"/>
        </w:rPr>
      </w:pPr>
    </w:p>
    <w:p w:rsidR="0042233D" w:rsidRPr="007C23BF" w:rsidRDefault="0042233D" w:rsidP="00DA778C">
      <w:pPr>
        <w:rPr>
          <w:rFonts w:ascii="Arial" w:hAnsi="Arial"/>
          <w:b/>
          <w:i/>
          <w:szCs w:val="20"/>
        </w:rPr>
      </w:pPr>
      <w:r w:rsidRPr="007C23BF">
        <w:rPr>
          <w:rFonts w:ascii="Arial" w:hAnsi="Arial"/>
          <w:b/>
          <w:i/>
          <w:szCs w:val="20"/>
        </w:rPr>
        <w:t>10000 х 18% = 1800</w:t>
      </w:r>
    </w:p>
    <w:p w:rsidR="0042233D" w:rsidRDefault="0042233D" w:rsidP="00DA778C">
      <w:pPr>
        <w:rPr>
          <w:rFonts w:ascii="Arial" w:hAnsi="Arial"/>
          <w:b/>
          <w:i/>
          <w:szCs w:val="20"/>
        </w:rPr>
      </w:pPr>
    </w:p>
    <w:p w:rsidR="0042233D" w:rsidRPr="007C23BF" w:rsidRDefault="0042233D" w:rsidP="00DA778C">
      <w:pPr>
        <w:rPr>
          <w:rFonts w:ascii="Arial" w:hAnsi="Arial"/>
          <w:b/>
          <w:i/>
          <w:szCs w:val="20"/>
        </w:rPr>
      </w:pPr>
      <w:r w:rsidRPr="007C23BF">
        <w:rPr>
          <w:rFonts w:ascii="Arial" w:hAnsi="Arial"/>
          <w:b/>
          <w:i/>
          <w:szCs w:val="20"/>
        </w:rPr>
        <w:t>10000 – 1800 = 8200</w:t>
      </w:r>
    </w:p>
    <w:sectPr w:rsidR="0042233D" w:rsidRPr="007C23BF" w:rsidSect="00DE6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9516B"/>
    <w:multiLevelType w:val="singleLevel"/>
    <w:tmpl w:val="86420806"/>
    <w:lvl w:ilvl="0">
      <w:start w:val="1"/>
      <w:numFmt w:val="bullet"/>
      <w:lvlText w:val=""/>
      <w:lvlJc w:val="left"/>
      <w:pPr>
        <w:tabs>
          <w:tab w:val="num" w:pos="927"/>
        </w:tabs>
        <w:ind w:firstLine="567"/>
      </w:pPr>
      <w:rPr>
        <w:rFonts w:ascii="Wingdings" w:hAnsi="Wingdings" w:hint="default"/>
      </w:rPr>
    </w:lvl>
  </w:abstractNum>
  <w:abstractNum w:abstractNumId="1">
    <w:nsid w:val="468E75B8"/>
    <w:multiLevelType w:val="singleLevel"/>
    <w:tmpl w:val="EE502698"/>
    <w:lvl w:ilvl="0">
      <w:start w:val="1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hAnsi="Times New Roman" w:hint="default"/>
      </w:rPr>
    </w:lvl>
  </w:abstractNum>
  <w:abstractNum w:abstractNumId="2">
    <w:nsid w:val="62471B6C"/>
    <w:multiLevelType w:val="singleLevel"/>
    <w:tmpl w:val="86420806"/>
    <w:lvl w:ilvl="0">
      <w:start w:val="1"/>
      <w:numFmt w:val="bullet"/>
      <w:lvlText w:val=""/>
      <w:lvlJc w:val="left"/>
      <w:pPr>
        <w:tabs>
          <w:tab w:val="num" w:pos="927"/>
        </w:tabs>
        <w:ind w:firstLine="567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23B0"/>
    <w:rsid w:val="00051F52"/>
    <w:rsid w:val="00076F48"/>
    <w:rsid w:val="00081A8B"/>
    <w:rsid w:val="000C708D"/>
    <w:rsid w:val="000E2EEA"/>
    <w:rsid w:val="00101094"/>
    <w:rsid w:val="00196B41"/>
    <w:rsid w:val="00221F8B"/>
    <w:rsid w:val="0028602E"/>
    <w:rsid w:val="00365832"/>
    <w:rsid w:val="0042233D"/>
    <w:rsid w:val="00424257"/>
    <w:rsid w:val="004C1251"/>
    <w:rsid w:val="00501B3F"/>
    <w:rsid w:val="0051103A"/>
    <w:rsid w:val="00532F03"/>
    <w:rsid w:val="005D7226"/>
    <w:rsid w:val="006941B7"/>
    <w:rsid w:val="006943C9"/>
    <w:rsid w:val="006979D7"/>
    <w:rsid w:val="006A00CC"/>
    <w:rsid w:val="006C5D9C"/>
    <w:rsid w:val="006E5494"/>
    <w:rsid w:val="00705013"/>
    <w:rsid w:val="007068C0"/>
    <w:rsid w:val="007227FF"/>
    <w:rsid w:val="00743411"/>
    <w:rsid w:val="007832D5"/>
    <w:rsid w:val="007C23BF"/>
    <w:rsid w:val="00826962"/>
    <w:rsid w:val="008C44CB"/>
    <w:rsid w:val="0095256C"/>
    <w:rsid w:val="00954DB7"/>
    <w:rsid w:val="009B5B29"/>
    <w:rsid w:val="009C3B63"/>
    <w:rsid w:val="009D23B0"/>
    <w:rsid w:val="00A35CC2"/>
    <w:rsid w:val="00A86AD4"/>
    <w:rsid w:val="00B50391"/>
    <w:rsid w:val="00B60E34"/>
    <w:rsid w:val="00BF6318"/>
    <w:rsid w:val="00C33410"/>
    <w:rsid w:val="00C51280"/>
    <w:rsid w:val="00C6495C"/>
    <w:rsid w:val="00D20804"/>
    <w:rsid w:val="00D339B5"/>
    <w:rsid w:val="00D85E9B"/>
    <w:rsid w:val="00DA4CE1"/>
    <w:rsid w:val="00DA778C"/>
    <w:rsid w:val="00DB0A39"/>
    <w:rsid w:val="00DC544A"/>
    <w:rsid w:val="00DD5CF2"/>
    <w:rsid w:val="00DE6325"/>
    <w:rsid w:val="00E21951"/>
    <w:rsid w:val="00E34F0C"/>
    <w:rsid w:val="00E82403"/>
    <w:rsid w:val="00F056F6"/>
    <w:rsid w:val="00F75753"/>
    <w:rsid w:val="00F83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78C"/>
    <w:rPr>
      <w:rFonts w:ascii="Times New Roman" w:eastAsia="Times New Roman" w:hAnsi="Times New Roman"/>
      <w:sz w:val="24"/>
      <w:szCs w:val="24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A778C"/>
    <w:pPr>
      <w:keepNext/>
      <w:spacing w:line="312" w:lineRule="auto"/>
      <w:jc w:val="center"/>
      <w:outlineLvl w:val="4"/>
    </w:pPr>
    <w:rPr>
      <w:b/>
      <w:bCs/>
      <w:sz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locked/>
    <w:rsid w:val="00DA778C"/>
    <w:rPr>
      <w:rFonts w:ascii="Times New Roman" w:hAnsi="Times New Roman" w:cs="Times New Roman"/>
      <w:b/>
      <w:bCs/>
      <w:spacing w:val="0"/>
      <w:kern w:val="0"/>
      <w:sz w:val="24"/>
      <w:szCs w:val="24"/>
      <w:lang w:val="uk-UA" w:eastAsia="ru-RU"/>
    </w:rPr>
  </w:style>
  <w:style w:type="paragraph" w:styleId="BodyText">
    <w:name w:val="Body Text"/>
    <w:basedOn w:val="Normal"/>
    <w:link w:val="BodyTextChar"/>
    <w:uiPriority w:val="99"/>
    <w:semiHidden/>
    <w:rsid w:val="00DA778C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A778C"/>
    <w:rPr>
      <w:rFonts w:ascii="Times New Roman" w:hAnsi="Times New Roman" w:cs="Times New Roman"/>
      <w:spacing w:val="0"/>
      <w:kern w:val="0"/>
      <w:sz w:val="24"/>
      <w:szCs w:val="24"/>
      <w:lang w:val="uk-UA" w:eastAsia="ru-RU"/>
    </w:rPr>
  </w:style>
  <w:style w:type="paragraph" w:customStyle="1" w:styleId="Normal1">
    <w:name w:val="Normal1"/>
    <w:uiPriority w:val="99"/>
    <w:rsid w:val="00DA778C"/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a">
    <w:name w:val="Обычный.Текст абз."/>
    <w:uiPriority w:val="99"/>
    <w:rsid w:val="00DA778C"/>
    <w:pPr>
      <w:widowControl w:val="0"/>
      <w:spacing w:before="120" w:line="360" w:lineRule="auto"/>
      <w:ind w:firstLine="709"/>
    </w:pPr>
    <w:rPr>
      <w:rFonts w:ascii="Times New Roman" w:eastAsia="Times New Roman" w:hAnsi="Times New Roman"/>
      <w:sz w:val="28"/>
      <w:szCs w:val="20"/>
      <w:lang w:val="ru-RU" w:eastAsia="ru-RU"/>
    </w:rPr>
  </w:style>
  <w:style w:type="paragraph" w:customStyle="1" w:styleId="BodyText31">
    <w:name w:val="Body Text 31"/>
    <w:basedOn w:val="Normal1"/>
    <w:uiPriority w:val="99"/>
    <w:rsid w:val="00DA778C"/>
    <w:pPr>
      <w:spacing w:before="120"/>
    </w:pPr>
    <w:rPr>
      <w:sz w:val="24"/>
    </w:rPr>
  </w:style>
  <w:style w:type="paragraph" w:customStyle="1" w:styleId="1">
    <w:name w:val="Обычный1"/>
    <w:uiPriority w:val="99"/>
    <w:rsid w:val="00D339B5"/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31">
    <w:name w:val="Основной текст 31"/>
    <w:basedOn w:val="1"/>
    <w:uiPriority w:val="99"/>
    <w:rsid w:val="00D339B5"/>
    <w:pPr>
      <w:spacing w:before="12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133</TotalTime>
  <Pages>4</Pages>
  <Words>4225</Words>
  <Characters>2409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Татьяна</cp:lastModifiedBy>
  <cp:revision>29</cp:revision>
  <dcterms:created xsi:type="dcterms:W3CDTF">2020-05-11T07:39:00Z</dcterms:created>
  <dcterms:modified xsi:type="dcterms:W3CDTF">2022-04-27T15:09:00Z</dcterms:modified>
</cp:coreProperties>
</file>